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5DF9" w:rsidRDefault="00863C9D" w:rsidP="00505DF9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</w:t>
      </w:r>
    </w:p>
    <w:p w:rsidR="00304E4D" w:rsidRDefault="00304E4D" w:rsidP="00505DF9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</w:p>
    <w:p w:rsidR="00965576" w:rsidRDefault="00965576" w:rsidP="00965576">
      <w:pPr>
        <w:tabs>
          <w:tab w:val="left" w:pos="8592"/>
        </w:tabs>
        <w:jc w:val="center"/>
        <w:rPr>
          <w:b/>
          <w:bCs/>
          <w:sz w:val="44"/>
          <w:szCs w:val="44"/>
        </w:rPr>
      </w:pPr>
      <w:r>
        <w:rPr>
          <w:noProof/>
          <w:sz w:val="32"/>
          <w:szCs w:val="32"/>
        </w:rPr>
        <w:drawing>
          <wp:inline distT="0" distB="0" distL="0" distR="0" wp14:anchorId="0D728B45" wp14:editId="7E558C76">
            <wp:extent cx="1463675" cy="968488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63675" cy="9684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65576" w:rsidRDefault="00965576" w:rsidP="00965576">
      <w:pPr>
        <w:tabs>
          <w:tab w:val="left" w:pos="8592"/>
        </w:tabs>
        <w:jc w:val="center"/>
        <w:rPr>
          <w:b/>
          <w:bCs/>
        </w:rPr>
      </w:pPr>
      <w:r>
        <w:rPr>
          <w:b/>
          <w:bCs/>
        </w:rPr>
        <w:t>ISTITUTO COMPRENSIVO “J. SANNAZARO”</w:t>
      </w:r>
    </w:p>
    <w:p w:rsidR="00965576" w:rsidRDefault="00965576" w:rsidP="00965576">
      <w:pPr>
        <w:tabs>
          <w:tab w:val="left" w:pos="8592"/>
        </w:tabs>
        <w:jc w:val="center"/>
        <w:rPr>
          <w:b/>
          <w:bCs/>
        </w:rPr>
      </w:pPr>
      <w:r>
        <w:rPr>
          <w:b/>
          <w:bCs/>
        </w:rPr>
        <w:t>OLIVETO CITRA (SA)</w:t>
      </w:r>
    </w:p>
    <w:p w:rsidR="00965576" w:rsidRDefault="00965576" w:rsidP="00965576">
      <w:pPr>
        <w:pStyle w:val="Titolo5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Via Australia,2 - Tel. 0828/793037</w:t>
      </w:r>
    </w:p>
    <w:p w:rsidR="00965576" w:rsidRDefault="00965576" w:rsidP="00965576">
      <w:pPr>
        <w:ind w:left="-540"/>
        <w:jc w:val="center"/>
        <w:rPr>
          <w:sz w:val="16"/>
          <w:szCs w:val="16"/>
          <w:u w:val="single"/>
        </w:rPr>
      </w:pPr>
      <w:r>
        <w:rPr>
          <w:b/>
          <w:bCs/>
          <w:sz w:val="16"/>
          <w:szCs w:val="16"/>
          <w:u w:val="single"/>
        </w:rPr>
        <w:t>cf. 82005110653 - C.M. SAIC81300D</w:t>
      </w:r>
    </w:p>
    <w:p w:rsidR="00965576" w:rsidRDefault="00965576" w:rsidP="00965576">
      <w:pPr>
        <w:jc w:val="center"/>
        <w:rPr>
          <w:smallCaps/>
          <w:sz w:val="16"/>
          <w:szCs w:val="16"/>
        </w:rPr>
      </w:pPr>
      <w:r>
        <w:rPr>
          <w:sz w:val="16"/>
          <w:szCs w:val="16"/>
          <w:u w:val="single"/>
        </w:rPr>
        <w:t xml:space="preserve">e-mail: </w:t>
      </w:r>
      <w:hyperlink r:id="rId7">
        <w:r>
          <w:rPr>
            <w:smallCaps/>
            <w:color w:val="0563C1"/>
            <w:sz w:val="16"/>
            <w:szCs w:val="16"/>
            <w:u w:val="single"/>
          </w:rPr>
          <w:t>saic81300d@istruzione.it</w:t>
        </w:r>
      </w:hyperlink>
      <w:r>
        <w:rPr>
          <w:smallCaps/>
          <w:sz w:val="16"/>
          <w:szCs w:val="16"/>
        </w:rPr>
        <w:t xml:space="preserve"> sito internet: </w:t>
      </w:r>
      <w:hyperlink r:id="rId8">
        <w:r>
          <w:rPr>
            <w:smallCaps/>
            <w:color w:val="0563C1"/>
            <w:sz w:val="16"/>
            <w:szCs w:val="16"/>
            <w:u w:val="single"/>
          </w:rPr>
          <w:t>www.olivetocitraic.edu.it</w:t>
        </w:r>
      </w:hyperlink>
    </w:p>
    <w:p w:rsidR="00965576" w:rsidRDefault="00965576" w:rsidP="00965576">
      <w:pPr>
        <w:jc w:val="center"/>
        <w:rPr>
          <w:smallCaps/>
          <w:color w:val="0563C1"/>
          <w:sz w:val="16"/>
          <w:szCs w:val="16"/>
          <w:u w:val="single"/>
        </w:rPr>
      </w:pPr>
      <w:r>
        <w:rPr>
          <w:smallCaps/>
          <w:sz w:val="16"/>
          <w:szCs w:val="16"/>
        </w:rPr>
        <w:t xml:space="preserve">PEC: </w:t>
      </w:r>
      <w:hyperlink r:id="rId9">
        <w:r>
          <w:rPr>
            <w:smallCaps/>
            <w:color w:val="0563C1"/>
            <w:sz w:val="16"/>
            <w:szCs w:val="16"/>
            <w:u w:val="single"/>
          </w:rPr>
          <w:t>SAIC81300D@PEC.ISTRUZIONE.IT</w:t>
        </w:r>
      </w:hyperlink>
    </w:p>
    <w:p w:rsidR="00965576" w:rsidRDefault="00965576" w:rsidP="00965576">
      <w:pPr>
        <w:jc w:val="center"/>
      </w:pPr>
      <w:r>
        <w:rPr>
          <w:smallCaps/>
          <w:noProof/>
        </w:rPr>
        <w:drawing>
          <wp:inline distT="0" distB="0" distL="0" distR="0" wp14:anchorId="32FA8620" wp14:editId="4FF84BD2">
            <wp:extent cx="981710" cy="416560"/>
            <wp:effectExtent l="0" t="0" r="0" b="0"/>
            <wp:docPr id="5" name="image3.png" descr="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2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81710" cy="4165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3819B19" wp14:editId="1E27BF76">
            <wp:extent cx="445135" cy="408305"/>
            <wp:effectExtent l="0" t="0" r="0" b="0"/>
            <wp:docPr id="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5135" cy="4083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65576" w:rsidRDefault="00304E4D" w:rsidP="00630722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</w:t>
      </w:r>
    </w:p>
    <w:p w:rsidR="00965576" w:rsidRPr="00965576" w:rsidRDefault="00965576" w:rsidP="00630722">
      <w:pPr>
        <w:jc w:val="right"/>
        <w:rPr>
          <w:i/>
          <w:sz w:val="22"/>
          <w:szCs w:val="22"/>
        </w:rPr>
      </w:pPr>
    </w:p>
    <w:p w:rsidR="00965576" w:rsidRPr="00965576" w:rsidRDefault="00965576" w:rsidP="00630722">
      <w:pPr>
        <w:jc w:val="right"/>
        <w:rPr>
          <w:i/>
          <w:sz w:val="22"/>
          <w:szCs w:val="22"/>
        </w:rPr>
      </w:pPr>
    </w:p>
    <w:p w:rsidR="00106351" w:rsidRPr="00965576" w:rsidRDefault="00304E4D" w:rsidP="00965576">
      <w:pPr>
        <w:jc w:val="right"/>
        <w:rPr>
          <w:i/>
          <w:sz w:val="22"/>
          <w:szCs w:val="22"/>
        </w:rPr>
      </w:pPr>
      <w:r w:rsidRPr="00965576">
        <w:rPr>
          <w:i/>
          <w:sz w:val="22"/>
          <w:szCs w:val="22"/>
        </w:rPr>
        <w:t xml:space="preserve"> </w:t>
      </w:r>
      <w:r w:rsidR="00EE0ABB" w:rsidRPr="00965576">
        <w:rPr>
          <w:i/>
          <w:sz w:val="22"/>
          <w:szCs w:val="22"/>
        </w:rPr>
        <w:t>AL DIRIGENTE SCOLASTICO</w:t>
      </w:r>
    </w:p>
    <w:p w:rsidR="00965576" w:rsidRPr="00965576" w:rsidRDefault="00965576" w:rsidP="00965576">
      <w:pPr>
        <w:tabs>
          <w:tab w:val="left" w:pos="8592"/>
        </w:tabs>
        <w:jc w:val="right"/>
        <w:rPr>
          <w:bCs/>
          <w:i/>
        </w:rPr>
      </w:pPr>
      <w:r w:rsidRPr="00965576">
        <w:rPr>
          <w:bCs/>
          <w:i/>
        </w:rPr>
        <w:t>ISTITUTO COMPRENSIVO “J. SANNAZARO”</w:t>
      </w:r>
    </w:p>
    <w:p w:rsidR="00965576" w:rsidRPr="00965576" w:rsidRDefault="00965576" w:rsidP="00965576">
      <w:pPr>
        <w:tabs>
          <w:tab w:val="left" w:pos="8592"/>
        </w:tabs>
        <w:jc w:val="right"/>
        <w:rPr>
          <w:bCs/>
          <w:i/>
        </w:rPr>
      </w:pPr>
      <w:r w:rsidRPr="00965576">
        <w:rPr>
          <w:bCs/>
          <w:i/>
        </w:rPr>
        <w:t>OLIVETO CITRA (SA)</w:t>
      </w:r>
    </w:p>
    <w:p w:rsidR="00146F59" w:rsidRDefault="00304E4D" w:rsidP="00304E4D">
      <w:pPr>
        <w:tabs>
          <w:tab w:val="left" w:pos="3030"/>
        </w:tabs>
      </w:pPr>
      <w:r>
        <w:t xml:space="preserve">                           </w:t>
      </w:r>
    </w:p>
    <w:p w:rsidR="00146F59" w:rsidRDefault="00146F59" w:rsidP="00106351">
      <w:pPr>
        <w:jc w:val="right"/>
      </w:pPr>
    </w:p>
    <w:p w:rsidR="00167FF2" w:rsidRDefault="00167FF2"/>
    <w:p w:rsidR="00167FF2" w:rsidRPr="00505DF9" w:rsidRDefault="00167FF2" w:rsidP="00DA46C3">
      <w:pPr>
        <w:jc w:val="both"/>
        <w:rPr>
          <w:sz w:val="28"/>
          <w:szCs w:val="28"/>
        </w:rPr>
      </w:pPr>
      <w:r>
        <w:t xml:space="preserve">Oggetto: </w:t>
      </w:r>
      <w:r w:rsidR="00EE0ABB" w:rsidRPr="000616FB">
        <w:rPr>
          <w:b/>
        </w:rPr>
        <w:t xml:space="preserve">Presentazione domanda per ricoprire l’incarico di </w:t>
      </w:r>
      <w:r w:rsidR="00EE0ABB" w:rsidRPr="000616FB">
        <w:rPr>
          <w:b/>
          <w:u w:val="single"/>
        </w:rPr>
        <w:t>FUNZIONE STRUMENTALE</w:t>
      </w:r>
      <w:r w:rsidRPr="000616FB">
        <w:rPr>
          <w:b/>
          <w:u w:val="single"/>
        </w:rPr>
        <w:t xml:space="preserve"> AL P.O.F.</w:t>
      </w:r>
      <w:r w:rsidR="00B12D68">
        <w:rPr>
          <w:b/>
          <w:u w:val="single"/>
        </w:rPr>
        <w:t xml:space="preserve"> </w:t>
      </w:r>
      <w:r w:rsidR="00EE0ABB" w:rsidRPr="000616FB">
        <w:rPr>
          <w:b/>
        </w:rPr>
        <w:t xml:space="preserve"> ( art.33 CCNL 29-11-2007</w:t>
      </w:r>
      <w:r w:rsidRPr="000616FB">
        <w:rPr>
          <w:b/>
        </w:rPr>
        <w:t>)</w:t>
      </w:r>
      <w:r w:rsidR="00B12D68">
        <w:rPr>
          <w:b/>
        </w:rPr>
        <w:t xml:space="preserve"> ANNO SCOLASTICO </w:t>
      </w:r>
      <w:r w:rsidR="00965576">
        <w:rPr>
          <w:b/>
        </w:rPr>
        <w:t>2026 / 2027.</w:t>
      </w:r>
    </w:p>
    <w:p w:rsidR="00167FF2" w:rsidRDefault="00167FF2" w:rsidP="00DA46C3">
      <w:pPr>
        <w:jc w:val="both"/>
      </w:pPr>
      <w:r>
        <w:t xml:space="preserve">                .</w:t>
      </w:r>
    </w:p>
    <w:p w:rsidR="00505DF9" w:rsidRDefault="00505DF9" w:rsidP="00EE0ABB">
      <w:pPr>
        <w:jc w:val="both"/>
        <w:rPr>
          <w:rFonts w:ascii="Verdana" w:hAnsi="Verdana"/>
          <w:sz w:val="20"/>
          <w:szCs w:val="20"/>
        </w:rPr>
      </w:pPr>
    </w:p>
    <w:p w:rsidR="00167FF2" w:rsidRDefault="00B12D68" w:rsidP="00EE0ABB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Il sottoscritto</w:t>
      </w:r>
      <w:r w:rsidR="00EE0ABB">
        <w:rPr>
          <w:rFonts w:ascii="Verdana" w:hAnsi="Verdana"/>
          <w:sz w:val="20"/>
          <w:szCs w:val="20"/>
        </w:rPr>
        <w:t xml:space="preserve"> ……………………………………………………………………………………………………………………..</w:t>
      </w:r>
    </w:p>
    <w:p w:rsidR="00EE0ABB" w:rsidRDefault="00EE0ABB" w:rsidP="00EE0ABB">
      <w:pPr>
        <w:jc w:val="both"/>
        <w:rPr>
          <w:rFonts w:ascii="Verdana" w:hAnsi="Verdana"/>
          <w:sz w:val="20"/>
          <w:szCs w:val="20"/>
        </w:rPr>
      </w:pPr>
    </w:p>
    <w:p w:rsidR="00EE0ABB" w:rsidRDefault="00EE0ABB" w:rsidP="00EE0ABB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in servizio presso l’istituto in qualità di docente di ……………………………………………………………………….,</w:t>
      </w:r>
    </w:p>
    <w:p w:rsidR="00EE0ABB" w:rsidRDefault="00EE0ABB" w:rsidP="00EE0ABB">
      <w:pPr>
        <w:jc w:val="both"/>
        <w:rPr>
          <w:rFonts w:ascii="Verdana" w:hAnsi="Verdana"/>
          <w:sz w:val="20"/>
          <w:szCs w:val="20"/>
        </w:rPr>
      </w:pPr>
    </w:p>
    <w:p w:rsidR="000616FB" w:rsidRDefault="00EE0ABB" w:rsidP="00AE3F7E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in   r</w:t>
      </w:r>
      <w:r w:rsidR="000616FB">
        <w:rPr>
          <w:rFonts w:ascii="Verdana" w:hAnsi="Verdana"/>
          <w:sz w:val="20"/>
          <w:szCs w:val="20"/>
        </w:rPr>
        <w:t>iferimento ai  criteri di designazione</w:t>
      </w:r>
      <w:r>
        <w:rPr>
          <w:rFonts w:ascii="Verdana" w:hAnsi="Verdana"/>
          <w:sz w:val="20"/>
          <w:szCs w:val="20"/>
        </w:rPr>
        <w:t xml:space="preserve"> stabiliti in  sede di Collegio dei  Docenti  nella </w:t>
      </w:r>
      <w:r w:rsidR="000616FB">
        <w:rPr>
          <w:rFonts w:ascii="Verdana" w:hAnsi="Verdana"/>
          <w:sz w:val="20"/>
          <w:szCs w:val="20"/>
        </w:rPr>
        <w:t>riunione</w:t>
      </w:r>
      <w:r>
        <w:rPr>
          <w:rFonts w:ascii="Verdana" w:hAnsi="Verdana"/>
          <w:sz w:val="20"/>
          <w:szCs w:val="20"/>
        </w:rPr>
        <w:t xml:space="preserve"> </w:t>
      </w:r>
    </w:p>
    <w:p w:rsidR="000616FB" w:rsidRDefault="000616FB" w:rsidP="00EE0ABB">
      <w:pPr>
        <w:jc w:val="both"/>
        <w:rPr>
          <w:rFonts w:ascii="Verdana" w:hAnsi="Verdana"/>
          <w:sz w:val="20"/>
          <w:szCs w:val="20"/>
        </w:rPr>
      </w:pPr>
    </w:p>
    <w:p w:rsidR="00B12D68" w:rsidRDefault="000616FB" w:rsidP="00EE0ABB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del </w:t>
      </w:r>
      <w:r w:rsidR="00EE0ABB">
        <w:rPr>
          <w:rFonts w:ascii="Verdana" w:hAnsi="Verdana"/>
          <w:sz w:val="20"/>
          <w:szCs w:val="20"/>
        </w:rPr>
        <w:t xml:space="preserve">……………………, </w:t>
      </w:r>
    </w:p>
    <w:p w:rsidR="00B12D68" w:rsidRDefault="00EE0ABB" w:rsidP="00B12D68">
      <w:pPr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chiede</w:t>
      </w:r>
    </w:p>
    <w:p w:rsidR="00B12D68" w:rsidRDefault="00B12D68" w:rsidP="00B12D68">
      <w:pPr>
        <w:jc w:val="center"/>
        <w:rPr>
          <w:rFonts w:ascii="Verdana" w:hAnsi="Verdana"/>
          <w:sz w:val="20"/>
          <w:szCs w:val="20"/>
        </w:rPr>
      </w:pPr>
    </w:p>
    <w:p w:rsidR="00EE0ABB" w:rsidRDefault="00EE0ABB" w:rsidP="00EE0ABB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di ricoprire l’incarico </w:t>
      </w:r>
      <w:r w:rsidR="00AE3F7E">
        <w:rPr>
          <w:rFonts w:ascii="Verdana" w:hAnsi="Verdana"/>
          <w:sz w:val="20"/>
          <w:szCs w:val="20"/>
        </w:rPr>
        <w:t>di Doc.</w:t>
      </w:r>
      <w:r w:rsidR="000616FB">
        <w:rPr>
          <w:rFonts w:ascii="Verdana" w:hAnsi="Verdana"/>
          <w:sz w:val="20"/>
          <w:szCs w:val="20"/>
        </w:rPr>
        <w:t xml:space="preserve"> Funzione Strumentale</w:t>
      </w:r>
      <w:r w:rsidR="00AE3F7E">
        <w:rPr>
          <w:rFonts w:ascii="Verdana" w:hAnsi="Verdana"/>
          <w:sz w:val="20"/>
          <w:szCs w:val="20"/>
        </w:rPr>
        <w:t xml:space="preserve"> a.s. </w:t>
      </w:r>
      <w:r w:rsidR="00965576">
        <w:rPr>
          <w:rFonts w:ascii="Verdana" w:hAnsi="Verdana"/>
          <w:sz w:val="20"/>
          <w:szCs w:val="20"/>
        </w:rPr>
        <w:t>2026/2027</w:t>
      </w:r>
    </w:p>
    <w:p w:rsidR="00EE0ABB" w:rsidRDefault="00EE0ABB" w:rsidP="00EE0ABB">
      <w:pPr>
        <w:jc w:val="both"/>
        <w:rPr>
          <w:rFonts w:ascii="Verdana" w:hAnsi="Verdana"/>
          <w:sz w:val="20"/>
          <w:szCs w:val="20"/>
        </w:rPr>
      </w:pPr>
    </w:p>
    <w:p w:rsidR="00505DF9" w:rsidRDefault="00BD39B0" w:rsidP="00EE0ABB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AREA  …….</w:t>
      </w:r>
    </w:p>
    <w:p w:rsidR="00505DF9" w:rsidRDefault="00505DF9" w:rsidP="00EE0ABB">
      <w:pPr>
        <w:jc w:val="both"/>
        <w:rPr>
          <w:rFonts w:ascii="Verdana" w:hAnsi="Verdana"/>
          <w:sz w:val="20"/>
          <w:szCs w:val="20"/>
        </w:rPr>
      </w:pPr>
    </w:p>
    <w:p w:rsidR="00505DF9" w:rsidRPr="00505DF9" w:rsidRDefault="00505DF9" w:rsidP="00EE0ABB">
      <w:pPr>
        <w:jc w:val="both"/>
        <w:rPr>
          <w:rFonts w:ascii="Verdana" w:hAnsi="Verdana"/>
          <w:b/>
          <w:sz w:val="20"/>
          <w:szCs w:val="20"/>
          <w:u w:val="single"/>
        </w:rPr>
      </w:pPr>
      <w:r w:rsidRPr="00505DF9">
        <w:rPr>
          <w:rFonts w:ascii="Verdana" w:hAnsi="Verdana"/>
          <w:b/>
          <w:sz w:val="20"/>
          <w:szCs w:val="20"/>
          <w:u w:val="single"/>
        </w:rPr>
        <w:t>CURRICULUM POSSEDUTO IN RIFERIMENTO ALL’AREA RICHIESTA</w:t>
      </w:r>
    </w:p>
    <w:p w:rsidR="00505DF9" w:rsidRDefault="00505DF9" w:rsidP="00EE0ABB">
      <w:pPr>
        <w:jc w:val="both"/>
        <w:rPr>
          <w:rFonts w:ascii="Verdana" w:hAnsi="Verdana"/>
          <w:sz w:val="20"/>
          <w:szCs w:val="20"/>
        </w:rPr>
      </w:pPr>
    </w:p>
    <w:p w:rsidR="00505DF9" w:rsidRDefault="00505DF9" w:rsidP="00EE0ABB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TITOLI CULTURALI -</w:t>
      </w:r>
      <w:r w:rsidR="000616FB">
        <w:rPr>
          <w:rFonts w:ascii="Verdana" w:hAnsi="Verdana"/>
          <w:sz w:val="20"/>
          <w:szCs w:val="20"/>
        </w:rPr>
        <w:t xml:space="preserve"> CORSI DI AGGIORNAMENTO - FORMAZIONE</w:t>
      </w:r>
    </w:p>
    <w:p w:rsidR="00505DF9" w:rsidRPr="00DA46C3" w:rsidRDefault="00505DF9" w:rsidP="00EE0ABB">
      <w:pPr>
        <w:jc w:val="both"/>
        <w:rPr>
          <w:rFonts w:ascii="Verdana" w:hAnsi="Verdana"/>
          <w:sz w:val="20"/>
          <w:szCs w:val="20"/>
        </w:rPr>
      </w:pPr>
    </w:p>
    <w:p w:rsidR="00AE3F7E" w:rsidRDefault="00AE3F7E" w:rsidP="00AE3F7E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………………………………………………………………………………………………………………………………………………..</w:t>
      </w:r>
    </w:p>
    <w:p w:rsidR="00AE3F7E" w:rsidRDefault="00AE3F7E" w:rsidP="00AE3F7E">
      <w:pPr>
        <w:jc w:val="both"/>
        <w:rPr>
          <w:rFonts w:ascii="Verdana" w:hAnsi="Verdana"/>
          <w:sz w:val="20"/>
          <w:szCs w:val="20"/>
        </w:rPr>
      </w:pPr>
    </w:p>
    <w:p w:rsidR="00AE3F7E" w:rsidRDefault="00AE3F7E" w:rsidP="00AE3F7E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………………………………………………………………………………………………………………………………………………………..</w:t>
      </w:r>
    </w:p>
    <w:p w:rsidR="00AE3F7E" w:rsidRDefault="00AE3F7E" w:rsidP="00AE3F7E">
      <w:pPr>
        <w:jc w:val="both"/>
        <w:rPr>
          <w:rFonts w:ascii="Verdana" w:hAnsi="Verdana"/>
          <w:sz w:val="20"/>
          <w:szCs w:val="20"/>
        </w:rPr>
      </w:pPr>
    </w:p>
    <w:p w:rsidR="00AE3F7E" w:rsidRDefault="00AE3F7E" w:rsidP="00AE3F7E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…………………………………………………………………………………………………………………………………………………………</w:t>
      </w:r>
    </w:p>
    <w:p w:rsidR="00AE3F7E" w:rsidRDefault="00AE3F7E" w:rsidP="00AE3F7E">
      <w:pPr>
        <w:jc w:val="both"/>
        <w:rPr>
          <w:rFonts w:ascii="Verdana" w:hAnsi="Verdana"/>
          <w:sz w:val="20"/>
          <w:szCs w:val="20"/>
        </w:rPr>
      </w:pPr>
    </w:p>
    <w:p w:rsidR="00AE3F7E" w:rsidRPr="00DA46C3" w:rsidRDefault="00AE3F7E" w:rsidP="00AE3F7E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………………………………………………………………………………………………………………………………………………………..</w:t>
      </w:r>
    </w:p>
    <w:p w:rsidR="00AE3F7E" w:rsidRDefault="00AE3F7E" w:rsidP="00DA46C3">
      <w:pPr>
        <w:jc w:val="both"/>
        <w:rPr>
          <w:rFonts w:ascii="Verdana" w:hAnsi="Verdana"/>
          <w:sz w:val="20"/>
          <w:szCs w:val="20"/>
        </w:rPr>
      </w:pPr>
    </w:p>
    <w:p w:rsidR="00505DF9" w:rsidRDefault="00505DF9" w:rsidP="00505DF9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ESPERIENZE E ATTIVITA’ DIDATTICHE , PR</w:t>
      </w:r>
      <w:r w:rsidR="00BD39B0">
        <w:rPr>
          <w:rFonts w:ascii="Verdana" w:hAnsi="Verdana"/>
          <w:sz w:val="20"/>
          <w:szCs w:val="20"/>
        </w:rPr>
        <w:t>OGETTI  SIGNIFICATIVI REALIZZAT</w:t>
      </w:r>
      <w:r w:rsidR="00B12D68">
        <w:rPr>
          <w:rFonts w:ascii="Verdana" w:hAnsi="Verdana"/>
          <w:sz w:val="20"/>
          <w:szCs w:val="20"/>
        </w:rPr>
        <w:t>I</w:t>
      </w:r>
    </w:p>
    <w:p w:rsidR="000616FB" w:rsidRDefault="000616FB" w:rsidP="000616FB">
      <w:pPr>
        <w:jc w:val="both"/>
        <w:rPr>
          <w:rFonts w:ascii="Verdana" w:hAnsi="Verdana"/>
          <w:sz w:val="20"/>
          <w:szCs w:val="20"/>
        </w:rPr>
      </w:pPr>
    </w:p>
    <w:p w:rsidR="00AE3F7E" w:rsidRDefault="00AE3F7E" w:rsidP="00AE3F7E">
      <w:pPr>
        <w:jc w:val="both"/>
        <w:rPr>
          <w:rFonts w:ascii="Verdana" w:hAnsi="Verdana"/>
          <w:sz w:val="20"/>
          <w:szCs w:val="20"/>
        </w:rPr>
      </w:pPr>
    </w:p>
    <w:p w:rsidR="00AE3F7E" w:rsidRDefault="00AE3F7E" w:rsidP="00AE3F7E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…………………………………………………………………………………………………………………………………………………………</w:t>
      </w:r>
    </w:p>
    <w:p w:rsidR="00AE3F7E" w:rsidRDefault="00AE3F7E" w:rsidP="00AE3F7E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………………………………………………………………………………………………………………………………………………………..</w:t>
      </w:r>
    </w:p>
    <w:p w:rsidR="00AE3F7E" w:rsidRDefault="00AE3F7E" w:rsidP="00AE3F7E">
      <w:pPr>
        <w:jc w:val="both"/>
        <w:rPr>
          <w:rFonts w:ascii="Verdana" w:hAnsi="Verdana"/>
          <w:sz w:val="20"/>
          <w:szCs w:val="20"/>
        </w:rPr>
      </w:pPr>
    </w:p>
    <w:p w:rsidR="00AE3F7E" w:rsidRDefault="00AE3F7E" w:rsidP="00AE3F7E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…………………………………………………………………………………………………………………………………………………………</w:t>
      </w:r>
    </w:p>
    <w:p w:rsidR="00AE3F7E" w:rsidRDefault="00AE3F7E" w:rsidP="00DA46C3">
      <w:pPr>
        <w:jc w:val="both"/>
        <w:rPr>
          <w:rFonts w:ascii="Verdana" w:hAnsi="Verdana"/>
          <w:sz w:val="20"/>
          <w:szCs w:val="20"/>
        </w:rPr>
      </w:pPr>
    </w:p>
    <w:p w:rsidR="00AE3F7E" w:rsidRDefault="00AE3F7E" w:rsidP="00DA46C3">
      <w:pPr>
        <w:jc w:val="both"/>
        <w:rPr>
          <w:rFonts w:ascii="Verdana" w:hAnsi="Verdana"/>
          <w:sz w:val="20"/>
          <w:szCs w:val="20"/>
        </w:rPr>
      </w:pPr>
    </w:p>
    <w:p w:rsidR="00AE3F7E" w:rsidRDefault="00AE3F7E" w:rsidP="00DA46C3">
      <w:pPr>
        <w:jc w:val="both"/>
        <w:rPr>
          <w:rFonts w:ascii="Verdana" w:hAnsi="Verdana"/>
          <w:sz w:val="20"/>
          <w:szCs w:val="20"/>
        </w:rPr>
      </w:pPr>
    </w:p>
    <w:p w:rsidR="0055301C" w:rsidRDefault="00505DF9" w:rsidP="000616FB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INCARICHI RICOPERTI (Referenze, FF.SS, Coordinatore di classe, coordinamento o partecipazione a commissioni o gruppi di lavoro</w:t>
      </w:r>
      <w:r w:rsidR="00BD39B0">
        <w:rPr>
          <w:rFonts w:ascii="Verdana" w:hAnsi="Verdana"/>
          <w:sz w:val="20"/>
          <w:szCs w:val="20"/>
        </w:rPr>
        <w:t>, ecc</w:t>
      </w:r>
    </w:p>
    <w:p w:rsidR="0055301C" w:rsidRDefault="0055301C" w:rsidP="000616FB">
      <w:pPr>
        <w:jc w:val="both"/>
        <w:rPr>
          <w:rFonts w:ascii="Verdana" w:hAnsi="Verdana"/>
          <w:sz w:val="20"/>
          <w:szCs w:val="20"/>
        </w:rPr>
      </w:pPr>
    </w:p>
    <w:p w:rsidR="00AE3F7E" w:rsidRDefault="00AE3F7E" w:rsidP="000616FB">
      <w:pPr>
        <w:jc w:val="both"/>
        <w:outlineLvl w:val="0"/>
        <w:rPr>
          <w:rFonts w:ascii="Verdana" w:hAnsi="Verdana" w:cs="Tahoma"/>
          <w:color w:val="000000"/>
          <w:sz w:val="20"/>
          <w:szCs w:val="20"/>
        </w:rPr>
      </w:pPr>
    </w:p>
    <w:p w:rsidR="0097134E" w:rsidRPr="00DA46C3" w:rsidRDefault="000616FB" w:rsidP="000616FB">
      <w:pPr>
        <w:jc w:val="both"/>
        <w:outlineLvl w:val="0"/>
        <w:rPr>
          <w:rFonts w:ascii="Verdana" w:hAnsi="Verdana" w:cs="Tahoma"/>
          <w:color w:val="000000"/>
          <w:sz w:val="20"/>
          <w:szCs w:val="20"/>
        </w:rPr>
      </w:pPr>
      <w:r w:rsidRPr="000616FB">
        <w:rPr>
          <w:rFonts w:ascii="Verdana" w:hAnsi="Verdana" w:cs="Tahoma"/>
          <w:color w:val="000000"/>
          <w:sz w:val="20"/>
          <w:szCs w:val="20"/>
        </w:rPr>
        <w:t>In caso di designazione mi impegno a svolgere le attività inerenti all’</w:t>
      </w:r>
      <w:r w:rsidR="00F554E4">
        <w:rPr>
          <w:rFonts w:ascii="Verdana" w:hAnsi="Verdana" w:cs="Tahoma"/>
          <w:color w:val="000000"/>
          <w:sz w:val="20"/>
          <w:szCs w:val="20"/>
        </w:rPr>
        <w:t>incarico</w:t>
      </w:r>
      <w:r w:rsidR="00BF1038">
        <w:rPr>
          <w:rFonts w:ascii="Verdana" w:hAnsi="Verdana" w:cs="Tahoma"/>
          <w:color w:val="000000"/>
          <w:sz w:val="20"/>
          <w:szCs w:val="20"/>
        </w:rPr>
        <w:t>;</w:t>
      </w:r>
      <w:r w:rsidR="00F554E4">
        <w:rPr>
          <w:rFonts w:ascii="Verdana" w:hAnsi="Verdana" w:cs="Tahoma"/>
          <w:color w:val="000000"/>
          <w:sz w:val="20"/>
          <w:szCs w:val="20"/>
        </w:rPr>
        <w:t xml:space="preserve"> a partecipare a</w:t>
      </w:r>
      <w:r>
        <w:rPr>
          <w:rFonts w:ascii="Verdana" w:hAnsi="Verdana" w:cs="Tahoma"/>
          <w:color w:val="000000"/>
          <w:sz w:val="20"/>
          <w:szCs w:val="20"/>
        </w:rPr>
        <w:t>gli incontri ed alle riunioni convocate dal Dirigente Scolastico in riferimento allo svolgimento delle azioni e degli interventi da realizzare. Mi impegno</w:t>
      </w:r>
      <w:r w:rsidR="00AE3F7E">
        <w:rPr>
          <w:rFonts w:ascii="Verdana" w:hAnsi="Verdana" w:cs="Tahoma"/>
          <w:color w:val="000000"/>
          <w:sz w:val="20"/>
          <w:szCs w:val="20"/>
        </w:rPr>
        <w:t>,</w:t>
      </w:r>
      <w:r>
        <w:rPr>
          <w:rFonts w:ascii="Verdana" w:hAnsi="Verdana" w:cs="Tahoma"/>
          <w:color w:val="000000"/>
          <w:sz w:val="20"/>
          <w:szCs w:val="20"/>
        </w:rPr>
        <w:t xml:space="preserve"> inoltre</w:t>
      </w:r>
      <w:r w:rsidR="00AE3F7E">
        <w:rPr>
          <w:rFonts w:ascii="Verdana" w:hAnsi="Verdana" w:cs="Tahoma"/>
          <w:color w:val="000000"/>
          <w:sz w:val="20"/>
          <w:szCs w:val="20"/>
        </w:rPr>
        <w:t>,</w:t>
      </w:r>
      <w:r>
        <w:rPr>
          <w:rFonts w:ascii="Verdana" w:hAnsi="Verdana" w:cs="Tahoma"/>
          <w:color w:val="000000"/>
          <w:sz w:val="20"/>
          <w:szCs w:val="20"/>
        </w:rPr>
        <w:t xml:space="preserve"> </w:t>
      </w:r>
      <w:r w:rsidR="0097134E" w:rsidRPr="00DA46C3">
        <w:rPr>
          <w:rFonts w:ascii="Verdana" w:hAnsi="Verdana" w:cs="Tahoma"/>
          <w:color w:val="000000"/>
          <w:sz w:val="20"/>
          <w:szCs w:val="20"/>
        </w:rPr>
        <w:t xml:space="preserve">a rendicontare sul lavoro svolto attraverso una relazione da presentare al collegio stesso in sede di verifica </w:t>
      </w:r>
      <w:r w:rsidR="0055301C">
        <w:rPr>
          <w:rFonts w:ascii="Verdana" w:hAnsi="Verdana" w:cs="Tahoma"/>
          <w:color w:val="000000"/>
          <w:sz w:val="20"/>
          <w:szCs w:val="20"/>
        </w:rPr>
        <w:t xml:space="preserve">intermedia e finale </w:t>
      </w:r>
      <w:r w:rsidR="0097134E" w:rsidRPr="00DA46C3">
        <w:rPr>
          <w:rFonts w:ascii="Verdana" w:hAnsi="Verdana" w:cs="Tahoma"/>
          <w:color w:val="000000"/>
          <w:sz w:val="20"/>
          <w:szCs w:val="20"/>
        </w:rPr>
        <w:t>delle attività previste dal POF.</w:t>
      </w:r>
    </w:p>
    <w:p w:rsidR="00AE3F7E" w:rsidRDefault="00AE3F7E" w:rsidP="00DA46C3">
      <w:pPr>
        <w:jc w:val="both"/>
        <w:rPr>
          <w:rFonts w:ascii="Verdana" w:hAnsi="Verdana"/>
          <w:sz w:val="20"/>
          <w:szCs w:val="20"/>
        </w:rPr>
      </w:pPr>
    </w:p>
    <w:p w:rsidR="0055301C" w:rsidRDefault="000616FB" w:rsidP="00DA46C3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In fede,    </w:t>
      </w:r>
      <w:bookmarkStart w:id="0" w:name="_GoBack"/>
      <w:bookmarkEnd w:id="0"/>
      <w:r>
        <w:rPr>
          <w:rFonts w:ascii="Verdana" w:hAnsi="Verdana"/>
          <w:sz w:val="20"/>
          <w:szCs w:val="20"/>
        </w:rPr>
        <w:t xml:space="preserve">                             </w:t>
      </w:r>
    </w:p>
    <w:p w:rsidR="000616FB" w:rsidRDefault="000616FB" w:rsidP="00DA46C3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DATA: ………………………………………</w:t>
      </w:r>
    </w:p>
    <w:p w:rsidR="007A6D9D" w:rsidRDefault="007A6D9D" w:rsidP="00DA46C3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                         </w:t>
      </w:r>
    </w:p>
    <w:p w:rsidR="000616FB" w:rsidRDefault="007A6D9D" w:rsidP="00DA46C3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IL DOCENTE: ………………………………………………………………………………….                                                                                                              </w:t>
      </w:r>
    </w:p>
    <w:p w:rsidR="00AE3F7E" w:rsidRDefault="00AE3F7E" w:rsidP="00DA46C3">
      <w:pPr>
        <w:jc w:val="both"/>
        <w:rPr>
          <w:rFonts w:ascii="Verdana" w:hAnsi="Verdana"/>
          <w:sz w:val="20"/>
          <w:szCs w:val="20"/>
        </w:rPr>
      </w:pPr>
    </w:p>
    <w:p w:rsidR="00965576" w:rsidRDefault="00965576" w:rsidP="00DA46C3">
      <w:pPr>
        <w:jc w:val="both"/>
        <w:rPr>
          <w:rFonts w:ascii="Verdana" w:hAnsi="Verdana"/>
          <w:sz w:val="20"/>
          <w:szCs w:val="20"/>
        </w:rPr>
      </w:pPr>
    </w:p>
    <w:p w:rsidR="00965576" w:rsidRDefault="00965576" w:rsidP="00DA46C3">
      <w:pPr>
        <w:jc w:val="both"/>
        <w:rPr>
          <w:rFonts w:ascii="Verdana" w:hAnsi="Verdana"/>
          <w:sz w:val="20"/>
          <w:szCs w:val="20"/>
        </w:rPr>
      </w:pPr>
    </w:p>
    <w:p w:rsidR="00965576" w:rsidRDefault="00965576" w:rsidP="00DA46C3">
      <w:pPr>
        <w:jc w:val="both"/>
        <w:rPr>
          <w:rFonts w:ascii="Verdana" w:hAnsi="Verdana"/>
          <w:sz w:val="20"/>
          <w:szCs w:val="20"/>
        </w:rPr>
      </w:pPr>
    </w:p>
    <w:p w:rsidR="00965576" w:rsidRDefault="00965576" w:rsidP="00DA46C3">
      <w:pPr>
        <w:jc w:val="both"/>
        <w:rPr>
          <w:rFonts w:ascii="Verdana" w:hAnsi="Verdana"/>
          <w:sz w:val="20"/>
          <w:szCs w:val="20"/>
        </w:rPr>
      </w:pPr>
    </w:p>
    <w:p w:rsidR="00965576" w:rsidRDefault="00965576" w:rsidP="00DA46C3">
      <w:pPr>
        <w:jc w:val="both"/>
        <w:rPr>
          <w:rFonts w:ascii="Verdana" w:hAnsi="Verdana"/>
          <w:sz w:val="20"/>
          <w:szCs w:val="20"/>
        </w:rPr>
      </w:pPr>
    </w:p>
    <w:p w:rsidR="00965576" w:rsidRDefault="00965576" w:rsidP="00DA46C3">
      <w:pPr>
        <w:jc w:val="both"/>
        <w:rPr>
          <w:rFonts w:ascii="Verdana" w:hAnsi="Verdana"/>
          <w:sz w:val="20"/>
          <w:szCs w:val="20"/>
        </w:rPr>
      </w:pPr>
    </w:p>
    <w:p w:rsidR="00965576" w:rsidRDefault="00965576" w:rsidP="00DA46C3">
      <w:pPr>
        <w:jc w:val="both"/>
        <w:rPr>
          <w:rFonts w:ascii="Verdana" w:hAnsi="Verdana"/>
          <w:sz w:val="20"/>
          <w:szCs w:val="20"/>
        </w:rPr>
      </w:pPr>
    </w:p>
    <w:p w:rsidR="00965576" w:rsidRDefault="00965576" w:rsidP="00DA46C3">
      <w:pPr>
        <w:jc w:val="both"/>
        <w:rPr>
          <w:rFonts w:ascii="Verdana" w:hAnsi="Verdana"/>
          <w:sz w:val="20"/>
          <w:szCs w:val="20"/>
        </w:rPr>
      </w:pPr>
    </w:p>
    <w:p w:rsidR="00965576" w:rsidRDefault="00965576" w:rsidP="00DA46C3">
      <w:pPr>
        <w:jc w:val="both"/>
        <w:rPr>
          <w:rFonts w:ascii="Verdana" w:hAnsi="Verdana"/>
          <w:sz w:val="20"/>
          <w:szCs w:val="20"/>
        </w:rPr>
      </w:pPr>
    </w:p>
    <w:p w:rsidR="00965576" w:rsidRDefault="00965576" w:rsidP="00DA46C3">
      <w:pPr>
        <w:jc w:val="both"/>
        <w:rPr>
          <w:rFonts w:ascii="Verdana" w:hAnsi="Verdana"/>
          <w:sz w:val="20"/>
          <w:szCs w:val="20"/>
        </w:rPr>
      </w:pPr>
    </w:p>
    <w:p w:rsidR="00965576" w:rsidRDefault="00965576" w:rsidP="00DA46C3">
      <w:pPr>
        <w:jc w:val="both"/>
        <w:rPr>
          <w:rFonts w:ascii="Verdana" w:hAnsi="Verdana"/>
          <w:sz w:val="20"/>
          <w:szCs w:val="20"/>
        </w:rPr>
      </w:pPr>
    </w:p>
    <w:p w:rsidR="00965576" w:rsidRDefault="00965576" w:rsidP="00DA46C3">
      <w:pPr>
        <w:jc w:val="both"/>
        <w:rPr>
          <w:rFonts w:ascii="Verdana" w:hAnsi="Verdana"/>
          <w:sz w:val="20"/>
          <w:szCs w:val="20"/>
        </w:rPr>
      </w:pPr>
    </w:p>
    <w:p w:rsidR="00965576" w:rsidRDefault="00965576" w:rsidP="00DA46C3">
      <w:pPr>
        <w:jc w:val="both"/>
        <w:rPr>
          <w:rFonts w:ascii="Verdana" w:hAnsi="Verdana"/>
          <w:sz w:val="20"/>
          <w:szCs w:val="20"/>
        </w:rPr>
      </w:pPr>
    </w:p>
    <w:p w:rsidR="00965576" w:rsidRDefault="00965576" w:rsidP="00DA46C3">
      <w:pPr>
        <w:jc w:val="both"/>
        <w:rPr>
          <w:rFonts w:ascii="Verdana" w:hAnsi="Verdana"/>
          <w:sz w:val="20"/>
          <w:szCs w:val="20"/>
        </w:rPr>
      </w:pPr>
    </w:p>
    <w:p w:rsidR="00965576" w:rsidRDefault="00965576" w:rsidP="00DA46C3">
      <w:pPr>
        <w:jc w:val="both"/>
        <w:rPr>
          <w:rFonts w:ascii="Verdana" w:hAnsi="Verdana"/>
          <w:sz w:val="20"/>
          <w:szCs w:val="20"/>
        </w:rPr>
      </w:pPr>
    </w:p>
    <w:p w:rsidR="00965576" w:rsidRDefault="00965576" w:rsidP="00DA46C3">
      <w:pPr>
        <w:jc w:val="both"/>
        <w:rPr>
          <w:rFonts w:ascii="Verdana" w:hAnsi="Verdana"/>
          <w:sz w:val="20"/>
          <w:szCs w:val="20"/>
        </w:rPr>
      </w:pPr>
    </w:p>
    <w:p w:rsidR="00965576" w:rsidRDefault="00965576" w:rsidP="00DA46C3">
      <w:pPr>
        <w:jc w:val="both"/>
        <w:rPr>
          <w:rFonts w:ascii="Verdana" w:hAnsi="Verdana"/>
          <w:sz w:val="20"/>
          <w:szCs w:val="20"/>
        </w:rPr>
      </w:pPr>
    </w:p>
    <w:p w:rsidR="00965576" w:rsidRDefault="00965576" w:rsidP="00DA46C3">
      <w:pPr>
        <w:jc w:val="both"/>
        <w:rPr>
          <w:rFonts w:ascii="Verdana" w:hAnsi="Verdana"/>
          <w:sz w:val="20"/>
          <w:szCs w:val="20"/>
        </w:rPr>
      </w:pPr>
    </w:p>
    <w:p w:rsidR="00965576" w:rsidRDefault="00965576" w:rsidP="00DA46C3">
      <w:pPr>
        <w:jc w:val="both"/>
        <w:rPr>
          <w:rFonts w:ascii="Verdana" w:hAnsi="Verdana"/>
          <w:sz w:val="20"/>
          <w:szCs w:val="20"/>
        </w:rPr>
      </w:pPr>
    </w:p>
    <w:p w:rsidR="00965576" w:rsidRDefault="00965576" w:rsidP="00DA46C3">
      <w:pPr>
        <w:jc w:val="both"/>
        <w:rPr>
          <w:rFonts w:ascii="Verdana" w:hAnsi="Verdana"/>
          <w:sz w:val="20"/>
          <w:szCs w:val="20"/>
        </w:rPr>
      </w:pPr>
    </w:p>
    <w:p w:rsidR="00965576" w:rsidRDefault="00965576" w:rsidP="00DA46C3">
      <w:pPr>
        <w:jc w:val="both"/>
        <w:rPr>
          <w:rFonts w:ascii="Verdana" w:hAnsi="Verdana"/>
          <w:sz w:val="20"/>
          <w:szCs w:val="20"/>
        </w:rPr>
      </w:pPr>
    </w:p>
    <w:p w:rsidR="00965576" w:rsidRDefault="00965576" w:rsidP="00DA46C3">
      <w:pPr>
        <w:jc w:val="both"/>
        <w:rPr>
          <w:rFonts w:ascii="Verdana" w:hAnsi="Verdana"/>
          <w:sz w:val="20"/>
          <w:szCs w:val="20"/>
        </w:rPr>
      </w:pPr>
    </w:p>
    <w:p w:rsidR="00965576" w:rsidRDefault="00965576" w:rsidP="00DA46C3">
      <w:pPr>
        <w:jc w:val="both"/>
        <w:rPr>
          <w:rFonts w:ascii="Verdana" w:hAnsi="Verdana"/>
          <w:sz w:val="20"/>
          <w:szCs w:val="20"/>
        </w:rPr>
      </w:pPr>
    </w:p>
    <w:p w:rsidR="00965576" w:rsidRDefault="00965576" w:rsidP="00DA46C3">
      <w:pPr>
        <w:jc w:val="both"/>
        <w:rPr>
          <w:rFonts w:ascii="Verdana" w:hAnsi="Verdana"/>
          <w:sz w:val="20"/>
          <w:szCs w:val="20"/>
        </w:rPr>
      </w:pPr>
    </w:p>
    <w:p w:rsidR="00965576" w:rsidRDefault="00965576" w:rsidP="00DA46C3">
      <w:pPr>
        <w:jc w:val="both"/>
        <w:rPr>
          <w:rFonts w:ascii="Verdana" w:hAnsi="Verdana"/>
          <w:sz w:val="20"/>
          <w:szCs w:val="20"/>
        </w:rPr>
      </w:pPr>
    </w:p>
    <w:p w:rsidR="00965576" w:rsidRDefault="00965576" w:rsidP="00DA46C3">
      <w:pPr>
        <w:jc w:val="both"/>
        <w:rPr>
          <w:rFonts w:ascii="Verdana" w:hAnsi="Verdana"/>
          <w:sz w:val="20"/>
          <w:szCs w:val="20"/>
        </w:rPr>
      </w:pPr>
    </w:p>
    <w:p w:rsidR="00965576" w:rsidRDefault="00965576" w:rsidP="00DA46C3">
      <w:pPr>
        <w:jc w:val="both"/>
        <w:rPr>
          <w:rFonts w:ascii="Verdana" w:hAnsi="Verdana"/>
          <w:sz w:val="20"/>
          <w:szCs w:val="20"/>
        </w:rPr>
      </w:pPr>
    </w:p>
    <w:p w:rsidR="00965576" w:rsidRDefault="00965576" w:rsidP="00DA46C3">
      <w:pPr>
        <w:jc w:val="both"/>
        <w:rPr>
          <w:rFonts w:ascii="Verdana" w:hAnsi="Verdana"/>
          <w:sz w:val="20"/>
          <w:szCs w:val="20"/>
        </w:rPr>
      </w:pPr>
    </w:p>
    <w:p w:rsidR="00965576" w:rsidRDefault="00965576" w:rsidP="00DA46C3">
      <w:pPr>
        <w:jc w:val="both"/>
        <w:rPr>
          <w:rFonts w:ascii="Verdana" w:hAnsi="Verdana"/>
          <w:sz w:val="20"/>
          <w:szCs w:val="20"/>
        </w:rPr>
      </w:pPr>
    </w:p>
    <w:p w:rsidR="00965576" w:rsidRDefault="00965576" w:rsidP="00DA46C3">
      <w:pPr>
        <w:jc w:val="both"/>
        <w:rPr>
          <w:rFonts w:ascii="Verdana" w:hAnsi="Verdana"/>
          <w:sz w:val="20"/>
          <w:szCs w:val="20"/>
        </w:rPr>
      </w:pPr>
    </w:p>
    <w:p w:rsidR="00965576" w:rsidRDefault="00965576" w:rsidP="00DA46C3">
      <w:pPr>
        <w:jc w:val="both"/>
        <w:rPr>
          <w:rFonts w:ascii="Verdana" w:hAnsi="Verdana"/>
          <w:sz w:val="20"/>
          <w:szCs w:val="20"/>
        </w:rPr>
      </w:pPr>
    </w:p>
    <w:p w:rsidR="00965576" w:rsidRDefault="00965576" w:rsidP="00DA46C3">
      <w:pPr>
        <w:jc w:val="both"/>
        <w:rPr>
          <w:rFonts w:ascii="Verdana" w:hAnsi="Verdana"/>
          <w:sz w:val="20"/>
          <w:szCs w:val="20"/>
        </w:rPr>
      </w:pPr>
    </w:p>
    <w:p w:rsidR="00965576" w:rsidRDefault="00965576" w:rsidP="00DA46C3">
      <w:pPr>
        <w:jc w:val="both"/>
        <w:rPr>
          <w:rFonts w:ascii="Verdana" w:hAnsi="Verdana"/>
          <w:sz w:val="20"/>
          <w:szCs w:val="20"/>
        </w:rPr>
      </w:pPr>
    </w:p>
    <w:p w:rsidR="00965576" w:rsidRDefault="00965576" w:rsidP="00DA46C3">
      <w:pPr>
        <w:jc w:val="both"/>
        <w:rPr>
          <w:rFonts w:ascii="Verdana" w:hAnsi="Verdana"/>
          <w:sz w:val="20"/>
          <w:szCs w:val="20"/>
        </w:rPr>
      </w:pPr>
    </w:p>
    <w:p w:rsidR="00965576" w:rsidRDefault="00965576" w:rsidP="00DA46C3">
      <w:pPr>
        <w:jc w:val="both"/>
        <w:rPr>
          <w:rFonts w:ascii="Verdana" w:hAnsi="Verdana"/>
          <w:sz w:val="20"/>
          <w:szCs w:val="20"/>
        </w:rPr>
      </w:pPr>
    </w:p>
    <w:p w:rsidR="00965576" w:rsidRDefault="00965576" w:rsidP="00DA46C3">
      <w:pPr>
        <w:jc w:val="both"/>
        <w:rPr>
          <w:rFonts w:ascii="Verdana" w:hAnsi="Verdana"/>
          <w:sz w:val="20"/>
          <w:szCs w:val="20"/>
        </w:rPr>
      </w:pPr>
    </w:p>
    <w:p w:rsidR="00965576" w:rsidRDefault="00965576" w:rsidP="00DA46C3">
      <w:pPr>
        <w:jc w:val="both"/>
        <w:rPr>
          <w:rFonts w:ascii="Verdana" w:hAnsi="Verdana"/>
          <w:sz w:val="20"/>
          <w:szCs w:val="20"/>
        </w:rPr>
      </w:pPr>
    </w:p>
    <w:p w:rsidR="00965576" w:rsidRDefault="00965576" w:rsidP="00DA46C3">
      <w:pPr>
        <w:jc w:val="both"/>
        <w:rPr>
          <w:rFonts w:ascii="Verdana" w:hAnsi="Verdana"/>
          <w:sz w:val="20"/>
          <w:szCs w:val="20"/>
        </w:rPr>
      </w:pPr>
    </w:p>
    <w:p w:rsidR="00965576" w:rsidRDefault="00965576" w:rsidP="00DA46C3">
      <w:pPr>
        <w:jc w:val="both"/>
        <w:rPr>
          <w:rFonts w:ascii="Verdana" w:hAnsi="Verdana"/>
          <w:sz w:val="20"/>
          <w:szCs w:val="20"/>
        </w:rPr>
      </w:pPr>
    </w:p>
    <w:p w:rsidR="00965576" w:rsidRDefault="00965576" w:rsidP="00DA46C3">
      <w:pPr>
        <w:jc w:val="both"/>
        <w:rPr>
          <w:rFonts w:ascii="Verdana" w:hAnsi="Verdana"/>
          <w:sz w:val="20"/>
          <w:szCs w:val="20"/>
        </w:rPr>
      </w:pPr>
    </w:p>
    <w:p w:rsidR="00965576" w:rsidRDefault="00965576" w:rsidP="00DA46C3">
      <w:pPr>
        <w:jc w:val="both"/>
        <w:rPr>
          <w:rFonts w:ascii="Verdana" w:hAnsi="Verdana"/>
          <w:sz w:val="20"/>
          <w:szCs w:val="20"/>
        </w:rPr>
      </w:pPr>
    </w:p>
    <w:p w:rsidR="00965576" w:rsidRDefault="00965576" w:rsidP="00DA46C3">
      <w:pPr>
        <w:jc w:val="both"/>
        <w:rPr>
          <w:rFonts w:ascii="Verdana" w:hAnsi="Verdana"/>
          <w:sz w:val="20"/>
          <w:szCs w:val="20"/>
        </w:rPr>
      </w:pPr>
    </w:p>
    <w:p w:rsidR="00965576" w:rsidRDefault="00965576" w:rsidP="00DA46C3">
      <w:pPr>
        <w:jc w:val="both"/>
        <w:rPr>
          <w:rFonts w:ascii="Verdana" w:hAnsi="Verdana"/>
          <w:sz w:val="20"/>
          <w:szCs w:val="20"/>
        </w:rPr>
      </w:pPr>
    </w:p>
    <w:p w:rsidR="00965576" w:rsidRDefault="00965576" w:rsidP="00DA46C3">
      <w:pPr>
        <w:jc w:val="both"/>
        <w:rPr>
          <w:rFonts w:ascii="Verdana" w:hAnsi="Verdana"/>
          <w:sz w:val="20"/>
          <w:szCs w:val="20"/>
        </w:rPr>
      </w:pPr>
    </w:p>
    <w:p w:rsidR="00965576" w:rsidRDefault="00965576" w:rsidP="00DA46C3">
      <w:pPr>
        <w:jc w:val="both"/>
        <w:rPr>
          <w:rFonts w:ascii="Verdana" w:hAnsi="Verdana"/>
          <w:sz w:val="20"/>
          <w:szCs w:val="20"/>
        </w:rPr>
      </w:pPr>
    </w:p>
    <w:p w:rsidR="00965576" w:rsidRDefault="00965576" w:rsidP="00DA46C3">
      <w:pPr>
        <w:jc w:val="both"/>
        <w:rPr>
          <w:rFonts w:ascii="Verdana" w:hAnsi="Verdana"/>
          <w:sz w:val="20"/>
          <w:szCs w:val="20"/>
        </w:rPr>
      </w:pPr>
    </w:p>
    <w:p w:rsidR="00965576" w:rsidRDefault="00965576" w:rsidP="00DA46C3">
      <w:pPr>
        <w:jc w:val="both"/>
        <w:rPr>
          <w:rFonts w:ascii="Verdana" w:hAnsi="Verdana"/>
          <w:sz w:val="20"/>
          <w:szCs w:val="20"/>
        </w:rPr>
      </w:pPr>
    </w:p>
    <w:p w:rsidR="00965576" w:rsidRDefault="00965576" w:rsidP="00DA46C3">
      <w:pPr>
        <w:jc w:val="both"/>
        <w:rPr>
          <w:rFonts w:ascii="Verdana" w:hAnsi="Verdana"/>
          <w:sz w:val="20"/>
          <w:szCs w:val="20"/>
        </w:rPr>
      </w:pPr>
    </w:p>
    <w:p w:rsidR="00965576" w:rsidRDefault="00965576" w:rsidP="00DA46C3">
      <w:pPr>
        <w:jc w:val="both"/>
        <w:rPr>
          <w:rFonts w:ascii="Verdana" w:hAnsi="Verdana"/>
          <w:sz w:val="20"/>
          <w:szCs w:val="20"/>
        </w:rPr>
      </w:pPr>
    </w:p>
    <w:p w:rsidR="00AE3F7E" w:rsidRDefault="00AE3F7E" w:rsidP="00DA46C3">
      <w:pPr>
        <w:jc w:val="both"/>
        <w:rPr>
          <w:rFonts w:ascii="Verdana" w:hAnsi="Verdana"/>
          <w:sz w:val="20"/>
          <w:szCs w:val="20"/>
        </w:rPr>
      </w:pPr>
    </w:p>
    <w:p w:rsidR="007A6D9D" w:rsidRDefault="007A6D9D" w:rsidP="00DA46C3">
      <w:pPr>
        <w:jc w:val="both"/>
        <w:rPr>
          <w:rFonts w:ascii="Verdana" w:hAnsi="Verdana"/>
          <w:sz w:val="20"/>
          <w:szCs w:val="20"/>
        </w:rPr>
      </w:pPr>
    </w:p>
    <w:p w:rsidR="007A6D9D" w:rsidRDefault="007A6D9D" w:rsidP="007A6D9D">
      <w:pPr>
        <w:pBdr>
          <w:top w:val="nil"/>
          <w:left w:val="nil"/>
          <w:bottom w:val="nil"/>
          <w:right w:val="nil"/>
          <w:between w:val="nil"/>
        </w:pBdr>
        <w:ind w:left="-11" w:hanging="11"/>
        <w:jc w:val="both"/>
        <w:rPr>
          <w:color w:val="000000"/>
        </w:rPr>
      </w:pPr>
    </w:p>
    <w:p w:rsidR="007A6D9D" w:rsidRDefault="007A6D9D" w:rsidP="007A6D9D">
      <w:pPr>
        <w:pBdr>
          <w:top w:val="nil"/>
          <w:left w:val="nil"/>
          <w:bottom w:val="nil"/>
          <w:right w:val="nil"/>
          <w:between w:val="nil"/>
        </w:pBdr>
        <w:ind w:left="-11" w:hanging="11"/>
        <w:jc w:val="both"/>
        <w:rPr>
          <w:color w:val="000000"/>
        </w:rPr>
      </w:pPr>
      <w:r>
        <w:rPr>
          <w:color w:val="000000"/>
        </w:rPr>
        <w:t>C</w:t>
      </w:r>
      <w:r>
        <w:rPr>
          <w:color w:val="000000"/>
        </w:rPr>
        <w:t>riteri per la valutazione e la comparazione, in presenza di pi</w:t>
      </w:r>
      <w:r>
        <w:rPr>
          <w:color w:val="000000"/>
        </w:rPr>
        <w:t>ù domande, approvati nel C.d.D. del 02.09.2026, di seguito riportati</w:t>
      </w:r>
    </w:p>
    <w:p w:rsidR="007A6D9D" w:rsidRDefault="007A6D9D" w:rsidP="007A6D9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7A6D9D" w:rsidRDefault="007A6D9D" w:rsidP="007A6D9D">
      <w:pPr>
        <w:pBdr>
          <w:top w:val="nil"/>
          <w:left w:val="nil"/>
          <w:bottom w:val="nil"/>
          <w:right w:val="nil"/>
          <w:between w:val="nil"/>
        </w:pBdr>
        <w:ind w:left="-11" w:hanging="11"/>
        <w:jc w:val="both"/>
        <w:rPr>
          <w:color w:val="000000"/>
        </w:rPr>
      </w:pPr>
      <w:r>
        <w:rPr>
          <w:color w:val="000000"/>
        </w:rPr>
        <w:t>I – ANZIANITÀ E TITOLI DI SERVIZIO</w:t>
      </w:r>
    </w:p>
    <w:tbl>
      <w:tblPr>
        <w:tblW w:w="10321" w:type="dxa"/>
        <w:tblLayout w:type="fixed"/>
        <w:tblLook w:val="0400" w:firstRow="0" w:lastRow="0" w:firstColumn="0" w:lastColumn="0" w:noHBand="0" w:noVBand="1"/>
      </w:tblPr>
      <w:tblGrid>
        <w:gridCol w:w="8904"/>
        <w:gridCol w:w="1417"/>
      </w:tblGrid>
      <w:tr w:rsidR="007A6D9D" w:rsidTr="007F7742">
        <w:trPr>
          <w:trHeight w:val="792"/>
        </w:trPr>
        <w:tc>
          <w:tcPr>
            <w:tcW w:w="8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A6D9D" w:rsidRDefault="007A6D9D" w:rsidP="007A6D9D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9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Tipo di servizio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6D9D" w:rsidRDefault="007A6D9D" w:rsidP="007F7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" w:hanging="11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Punteggio</w:t>
            </w:r>
          </w:p>
          <w:p w:rsidR="007A6D9D" w:rsidRDefault="007A6D9D" w:rsidP="007F7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" w:hanging="11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Attribuibile</w:t>
            </w:r>
          </w:p>
          <w:p w:rsidR="007A6D9D" w:rsidRDefault="007A6D9D" w:rsidP="007F7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" w:hanging="11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punti</w:t>
            </w:r>
          </w:p>
        </w:tc>
      </w:tr>
      <w:tr w:rsidR="007A6D9D" w:rsidTr="007F7742">
        <w:trPr>
          <w:trHeight w:val="538"/>
        </w:trPr>
        <w:tc>
          <w:tcPr>
            <w:tcW w:w="8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A6D9D" w:rsidRDefault="007A6D9D" w:rsidP="007A6D9D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Per il servizio di ruolo prestato senza soluzione di continuità negli ultimi tre anni scolastici nella scuola di attuale titolarità.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6D9D" w:rsidRDefault="007A6D9D" w:rsidP="007F7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" w:hanging="11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7A6D9D" w:rsidTr="007F7742">
        <w:trPr>
          <w:trHeight w:val="523"/>
        </w:trPr>
        <w:tc>
          <w:tcPr>
            <w:tcW w:w="8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A6D9D" w:rsidRDefault="007A6D9D" w:rsidP="007A6D9D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Per ogni anno di servizio prestato con incarichi di funzione strumentali al PTOF relativo alla funzione richiesta</w:t>
            </w:r>
          </w:p>
          <w:p w:rsidR="007A6D9D" w:rsidRDefault="007A6D9D" w:rsidP="007F7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color w:val="000000"/>
              </w:rPr>
            </w:pPr>
            <w:r>
              <w:rPr>
                <w:i/>
                <w:iCs/>
                <w:color w:val="000000"/>
              </w:rPr>
              <w:t>Punti 1 x anno - Fino ad un massimo di punti 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6D9D" w:rsidRDefault="007A6D9D" w:rsidP="007F7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" w:hanging="11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7A6D9D" w:rsidTr="007F7742">
        <w:trPr>
          <w:trHeight w:val="807"/>
        </w:trPr>
        <w:tc>
          <w:tcPr>
            <w:tcW w:w="8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A6D9D" w:rsidRDefault="007A6D9D" w:rsidP="007A6D9D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Per ogni anno di servizio prestato con incarichi di funzione strumentali al PTOF non relativo alla funzione richiesta</w:t>
            </w:r>
          </w:p>
          <w:p w:rsidR="007A6D9D" w:rsidRDefault="007A6D9D" w:rsidP="007F7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color w:val="000000"/>
              </w:rPr>
            </w:pPr>
            <w:r>
              <w:rPr>
                <w:i/>
                <w:iCs/>
                <w:color w:val="000000"/>
              </w:rPr>
              <w:t>Punti 0,5 x anno- Fino ad un massimo di punti 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6D9D" w:rsidRDefault="007A6D9D" w:rsidP="007F7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" w:hanging="11"/>
              <w:jc w:val="center"/>
              <w:rPr>
                <w:color w:val="000000"/>
              </w:rPr>
            </w:pPr>
            <w:r>
              <w:rPr>
                <w:color w:val="000000"/>
              </w:rPr>
              <w:t>0,50</w:t>
            </w:r>
          </w:p>
        </w:tc>
      </w:tr>
      <w:tr w:rsidR="007A6D9D" w:rsidTr="007F7742">
        <w:trPr>
          <w:trHeight w:val="523"/>
        </w:trPr>
        <w:tc>
          <w:tcPr>
            <w:tcW w:w="8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A6D9D" w:rsidRDefault="007A6D9D" w:rsidP="007A6D9D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Per ogni anno di servizio prestato con incarichi di tutor, facilitatore, valutatore in Progetti PON/FESR</w:t>
            </w:r>
          </w:p>
          <w:p w:rsidR="007A6D9D" w:rsidRDefault="007A6D9D" w:rsidP="007F7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color w:val="000000"/>
              </w:rPr>
            </w:pPr>
            <w:r>
              <w:rPr>
                <w:i/>
                <w:iCs/>
                <w:color w:val="000000"/>
              </w:rPr>
              <w:t>Punti 0,5 x anno - Fino ad un massimo di punti 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6D9D" w:rsidRDefault="007A6D9D" w:rsidP="007F7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" w:hanging="11"/>
              <w:jc w:val="center"/>
              <w:rPr>
                <w:color w:val="000000"/>
              </w:rPr>
            </w:pPr>
            <w:r>
              <w:rPr>
                <w:color w:val="000000"/>
              </w:rPr>
              <w:t>0,50</w:t>
            </w:r>
          </w:p>
        </w:tc>
      </w:tr>
      <w:tr w:rsidR="007A6D9D" w:rsidTr="007F7742">
        <w:trPr>
          <w:trHeight w:val="538"/>
        </w:trPr>
        <w:tc>
          <w:tcPr>
            <w:tcW w:w="8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A6D9D" w:rsidRDefault="007A6D9D" w:rsidP="007A6D9D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Per ogni anno di servizio prestato con incarichi relativi al MSZ</w:t>
            </w:r>
          </w:p>
          <w:p w:rsidR="007A6D9D" w:rsidRDefault="007A6D9D" w:rsidP="007F7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color w:val="000000"/>
              </w:rPr>
            </w:pPr>
            <w:r>
              <w:rPr>
                <w:i/>
                <w:iCs/>
                <w:color w:val="000000"/>
              </w:rPr>
              <w:t>Punti 0,5 x anno - Fino ad un massimo di punti 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6D9D" w:rsidRDefault="007A6D9D" w:rsidP="007F7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" w:hanging="11"/>
              <w:jc w:val="center"/>
              <w:rPr>
                <w:color w:val="000000"/>
              </w:rPr>
            </w:pPr>
            <w:r>
              <w:rPr>
                <w:color w:val="000000"/>
              </w:rPr>
              <w:t>0,50</w:t>
            </w:r>
          </w:p>
        </w:tc>
      </w:tr>
      <w:tr w:rsidR="007A6D9D" w:rsidTr="007F7742">
        <w:trPr>
          <w:trHeight w:val="538"/>
        </w:trPr>
        <w:tc>
          <w:tcPr>
            <w:tcW w:w="8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A6D9D" w:rsidRDefault="007A6D9D" w:rsidP="007A6D9D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Partecipazione e coordinamento commissioni</w:t>
            </w:r>
          </w:p>
          <w:p w:rsidR="007A6D9D" w:rsidRDefault="007A6D9D" w:rsidP="007F7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color w:val="000000"/>
              </w:rPr>
            </w:pPr>
            <w:r>
              <w:rPr>
                <w:i/>
                <w:iCs/>
                <w:color w:val="000000"/>
              </w:rPr>
              <w:t>Punti 0,5 x ogni incarico -Fino ad un massimo di punti 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6D9D" w:rsidRDefault="007A6D9D" w:rsidP="007F7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" w:hanging="11"/>
              <w:jc w:val="center"/>
              <w:rPr>
                <w:color w:val="000000"/>
              </w:rPr>
            </w:pPr>
            <w:r>
              <w:rPr>
                <w:color w:val="000000"/>
              </w:rPr>
              <w:t>0,50</w:t>
            </w:r>
          </w:p>
        </w:tc>
      </w:tr>
    </w:tbl>
    <w:p w:rsidR="007A6D9D" w:rsidRDefault="007A6D9D" w:rsidP="007A6D9D">
      <w:pPr>
        <w:pBdr>
          <w:top w:val="nil"/>
          <w:left w:val="nil"/>
          <w:bottom w:val="nil"/>
          <w:right w:val="nil"/>
          <w:between w:val="nil"/>
        </w:pBdr>
        <w:ind w:left="-11" w:hanging="11"/>
        <w:jc w:val="both"/>
        <w:rPr>
          <w:color w:val="000000"/>
        </w:rPr>
      </w:pPr>
      <w:r>
        <w:rPr>
          <w:color w:val="000000"/>
        </w:rPr>
        <w:t>II – TITOLI GENERALI</w:t>
      </w:r>
    </w:p>
    <w:tbl>
      <w:tblPr>
        <w:tblW w:w="10321" w:type="dxa"/>
        <w:tblLayout w:type="fixed"/>
        <w:tblLook w:val="0400" w:firstRow="0" w:lastRow="0" w:firstColumn="0" w:lastColumn="0" w:noHBand="0" w:noVBand="1"/>
      </w:tblPr>
      <w:tblGrid>
        <w:gridCol w:w="8904"/>
        <w:gridCol w:w="1417"/>
      </w:tblGrid>
      <w:tr w:rsidR="007A6D9D" w:rsidTr="007F7742">
        <w:tc>
          <w:tcPr>
            <w:tcW w:w="8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A6D9D" w:rsidRDefault="007A6D9D" w:rsidP="007F7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" w:hanging="11"/>
              <w:jc w:val="both"/>
              <w:rPr>
                <w:color w:val="000000"/>
              </w:rPr>
            </w:pPr>
            <w:r>
              <w:rPr>
                <w:color w:val="000000"/>
              </w:rPr>
              <w:t>Tipo di titolo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6D9D" w:rsidRDefault="007A6D9D" w:rsidP="007F7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" w:hanging="11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Punteggio</w:t>
            </w:r>
          </w:p>
          <w:p w:rsidR="007A6D9D" w:rsidRDefault="007A6D9D" w:rsidP="007F7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" w:hanging="11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Attribuibile</w:t>
            </w:r>
          </w:p>
          <w:p w:rsidR="007A6D9D" w:rsidRDefault="007A6D9D" w:rsidP="007F7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" w:hanging="11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punti</w:t>
            </w:r>
          </w:p>
        </w:tc>
      </w:tr>
      <w:tr w:rsidR="007A6D9D" w:rsidTr="007F7742">
        <w:tc>
          <w:tcPr>
            <w:tcW w:w="8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A6D9D" w:rsidRDefault="007A6D9D" w:rsidP="007A6D9D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11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Per ogni diploma universitario (Laurea di I livello o Breve o diploma Istituto superiore di educazione fisica ISEF) conseguito oltre al titolo di studio attualmente necessario per l’accesso al ruolo di appartenenza </w:t>
            </w:r>
            <w:r>
              <w:rPr>
                <w:i/>
                <w:iCs/>
                <w:color w:val="000000"/>
              </w:rPr>
              <w:t>(è valutabile un solo titolo)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6D9D" w:rsidRDefault="007A6D9D" w:rsidP="007F7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" w:hanging="11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7A6D9D" w:rsidTr="007F7742">
        <w:tc>
          <w:tcPr>
            <w:tcW w:w="8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A6D9D" w:rsidRDefault="007A6D9D" w:rsidP="007A6D9D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11"/>
              <w:jc w:val="both"/>
              <w:rPr>
                <w:color w:val="000000"/>
              </w:rPr>
            </w:pPr>
            <w:r>
              <w:rPr>
                <w:color w:val="000000"/>
              </w:rPr>
              <w:t>Per ogni Diploma di Specializzazione Biennale/Master conseguiti in corsi post-laurea previsti dagli statuti ovvero dal D.P.R. n. 162/82, ovvero da dalla legge n. 341/90 (art. 4,6,8) ovvero dal Decreto n. 509/99 attivati dalle università statali o libere ovvero da istituti universitari statali o pareggiati, ovvero in corsi attivati da amministrazioni e/o istituti pubblici purché i titoli siano riconosciuti equipollenti dai competenti organismi universitari ivi compresi gli istituti di educazione fisica statali o pareggiati, nell’ambito delle scienze dell’educazione e/o nell’ambito delle discipline attualmente insegnate dal docente.</w:t>
            </w:r>
          </w:p>
          <w:p w:rsidR="007A6D9D" w:rsidRDefault="007A6D9D" w:rsidP="007F7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Per ogni diploma attinente alla funzione richiesta (è valutabile un solo diploma,  per lo stesso o gli stessi anni accademici o di corso).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6D9D" w:rsidRDefault="007A6D9D" w:rsidP="007F7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" w:hanging="11"/>
              <w:jc w:val="center"/>
              <w:rPr>
                <w:color w:val="000000"/>
              </w:rPr>
            </w:pPr>
            <w:r>
              <w:rPr>
                <w:color w:val="000000"/>
              </w:rPr>
              <w:t>1,5</w:t>
            </w:r>
          </w:p>
        </w:tc>
      </w:tr>
      <w:tr w:rsidR="007A6D9D" w:rsidTr="007F7742">
        <w:tc>
          <w:tcPr>
            <w:tcW w:w="8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A6D9D" w:rsidRDefault="007A6D9D" w:rsidP="007A6D9D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11"/>
              <w:jc w:val="both"/>
              <w:rPr>
                <w:color w:val="000000"/>
              </w:rPr>
            </w:pPr>
            <w:r>
              <w:rPr>
                <w:color w:val="000000"/>
              </w:rPr>
              <w:t>Per ogni CORSO DI PERFEZIONAMENTO di durata non inferiore ad un anno, previsto dagli statuti ovvero dal D.P.R. n. 162/82, ovvero dalla legge n. 341/90 (art. 4,6,8) ovvero dal Decreto n. 509/99, nonché per ogni Master attivato dalle università statali o libere ovvero da Istituti universitari statali o pareggiati, ivi compresi gli istituti di educazione fisica statali o pareggiati nell’ambito delle scienze dell’educazione e/o nell’ambito delle discipline attualmente insegnate dal docente.</w:t>
            </w:r>
          </w:p>
          <w:p w:rsidR="007A6D9D" w:rsidRDefault="007A6D9D" w:rsidP="007F7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Per ogni corso/master attinente alla funzione richiesta (è valutabile un solo corso/master, per lo stesso o gli stessi anni accademici).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6D9D" w:rsidRDefault="007A6D9D" w:rsidP="007F7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" w:hanging="11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7A6D9D" w:rsidTr="007F7742">
        <w:tc>
          <w:tcPr>
            <w:tcW w:w="8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A6D9D" w:rsidRDefault="007A6D9D" w:rsidP="007A6D9D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11"/>
              <w:jc w:val="both"/>
              <w:rPr>
                <w:color w:val="000000"/>
              </w:rPr>
            </w:pPr>
            <w:r>
              <w:rPr>
                <w:color w:val="000000"/>
              </w:rPr>
              <w:t>Per il conseguimento del titolo di dottorato di ricerca attinente alla funzione richiesta (si valuta un solo titolo)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6D9D" w:rsidRDefault="007A6D9D" w:rsidP="007F7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" w:hanging="11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7A6D9D" w:rsidTr="007F7742">
        <w:tc>
          <w:tcPr>
            <w:tcW w:w="8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A6D9D" w:rsidRDefault="007A6D9D" w:rsidP="007A6D9D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11"/>
              <w:jc w:val="both"/>
              <w:rPr>
                <w:color w:val="000000"/>
              </w:rPr>
            </w:pPr>
            <w:r>
              <w:rPr>
                <w:color w:val="000000"/>
              </w:rPr>
              <w:t>Per il possesso delle Certificazioni informatiche: ECDL, EIPASS, MOS e IC3.</w:t>
            </w:r>
          </w:p>
          <w:p w:rsidR="007A6D9D" w:rsidRDefault="007A6D9D" w:rsidP="007F7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 w:hanging="11"/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Fino ad un massimo di punti 8 (2 per ogni singola certificazione diversa)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6D9D" w:rsidRDefault="007A6D9D" w:rsidP="007F7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" w:hanging="11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7A6D9D" w:rsidTr="007F7742">
        <w:tc>
          <w:tcPr>
            <w:tcW w:w="8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A6D9D" w:rsidRDefault="007A6D9D" w:rsidP="007A6D9D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11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Per il possesso delle Certificazioni linguistiche: </w:t>
            </w:r>
          </w:p>
          <w:p w:rsidR="007A6D9D" w:rsidRDefault="007A6D9D" w:rsidP="007F7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6D9D" w:rsidRDefault="007A6D9D" w:rsidP="007F7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B1 - punti 2</w:t>
            </w:r>
          </w:p>
          <w:p w:rsidR="007A6D9D" w:rsidRDefault="007A6D9D" w:rsidP="007F7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B2 - punti 4</w:t>
            </w:r>
          </w:p>
          <w:p w:rsidR="007A6D9D" w:rsidRDefault="007A6D9D" w:rsidP="007F7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" w:hanging="11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C1  - punti 8</w:t>
            </w:r>
          </w:p>
        </w:tc>
      </w:tr>
      <w:tr w:rsidR="007A6D9D" w:rsidTr="007F7742">
        <w:tc>
          <w:tcPr>
            <w:tcW w:w="8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A6D9D" w:rsidRDefault="007A6D9D" w:rsidP="007A6D9D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11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Per il possesso di altri titoli rilasciati da Enti Autorizzati del Ministero inerente alle competenze informatiche richieste (T.I.C.- DIDATEC)</w:t>
            </w:r>
          </w:p>
          <w:p w:rsidR="007A6D9D" w:rsidRDefault="007A6D9D" w:rsidP="007F7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Fino ad un massimo di punti 3.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6D9D" w:rsidRDefault="007A6D9D" w:rsidP="007F7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" w:hanging="11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7A6D9D" w:rsidTr="007F7742">
        <w:tc>
          <w:tcPr>
            <w:tcW w:w="8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A6D9D" w:rsidRDefault="007A6D9D" w:rsidP="007A6D9D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11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Per ogni attestato di frequenza relativo a corsi organizzati da: MIUR, INDIRE, INVALSI inerenti al Sistema nazionale di Valutazione </w:t>
            </w:r>
          </w:p>
          <w:p w:rsidR="007A6D9D" w:rsidRDefault="007A6D9D" w:rsidP="007F7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11"/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Fino ad un massimo di punti 2.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6D9D" w:rsidRDefault="007A6D9D" w:rsidP="007F7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" w:hanging="11"/>
              <w:jc w:val="center"/>
              <w:rPr>
                <w:color w:val="000000"/>
              </w:rPr>
            </w:pPr>
            <w:r>
              <w:rPr>
                <w:color w:val="000000"/>
              </w:rPr>
              <w:t>0,5</w:t>
            </w:r>
          </w:p>
        </w:tc>
      </w:tr>
      <w:tr w:rsidR="007A6D9D" w:rsidTr="007F7742">
        <w:tc>
          <w:tcPr>
            <w:tcW w:w="8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A6D9D" w:rsidRDefault="007A6D9D" w:rsidP="007A6D9D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11"/>
              <w:jc w:val="both"/>
              <w:rPr>
                <w:color w:val="000000"/>
              </w:rPr>
            </w:pPr>
            <w:r>
              <w:rPr>
                <w:color w:val="000000"/>
              </w:rPr>
              <w:t>Formazione certificata e documentata attinente alla funzione richiesta svolta nell’ultimo triennio</w:t>
            </w:r>
          </w:p>
          <w:p w:rsidR="007A6D9D" w:rsidRDefault="007A6D9D" w:rsidP="007F7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11"/>
              <w:jc w:val="both"/>
              <w:rPr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 Fino a un massimo di 1,5 punti.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6D9D" w:rsidRDefault="007A6D9D" w:rsidP="007F7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" w:hanging="11"/>
              <w:jc w:val="center"/>
              <w:rPr>
                <w:color w:val="000000"/>
              </w:rPr>
            </w:pPr>
            <w:r>
              <w:rPr>
                <w:color w:val="000000"/>
              </w:rPr>
              <w:t>0,5</w:t>
            </w:r>
          </w:p>
        </w:tc>
      </w:tr>
      <w:tr w:rsidR="007A6D9D" w:rsidTr="007F7742">
        <w:tc>
          <w:tcPr>
            <w:tcW w:w="8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A6D9D" w:rsidRDefault="007A6D9D" w:rsidP="007A6D9D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hanging="10"/>
              <w:jc w:val="both"/>
              <w:rPr>
                <w:color w:val="000000"/>
              </w:rPr>
            </w:pPr>
            <w:r>
              <w:rPr>
                <w:color w:val="000000"/>
              </w:rPr>
              <w:t>Formazione certificata e documentata attinente  progetti didattici innovativi</w:t>
            </w:r>
          </w:p>
          <w:p w:rsidR="007A6D9D" w:rsidRDefault="007A6D9D" w:rsidP="007F7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hanging="10"/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              Fino a un massimo di  2  punti.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6D9D" w:rsidRDefault="007A6D9D" w:rsidP="007F7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hanging="10"/>
              <w:jc w:val="center"/>
              <w:rPr>
                <w:color w:val="000000"/>
              </w:rPr>
            </w:pPr>
            <w:r>
              <w:rPr>
                <w:color w:val="000000"/>
              </w:rPr>
              <w:t>0,5</w:t>
            </w:r>
          </w:p>
        </w:tc>
      </w:tr>
      <w:tr w:rsidR="007A6D9D" w:rsidTr="007F7742">
        <w:tc>
          <w:tcPr>
            <w:tcW w:w="8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A6D9D" w:rsidRDefault="007A6D9D" w:rsidP="007A6D9D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hanging="10"/>
              <w:jc w:val="both"/>
              <w:rPr>
                <w:color w:val="000000"/>
              </w:rPr>
            </w:pPr>
            <w:r>
              <w:rPr>
                <w:color w:val="000000"/>
              </w:rPr>
              <w:t>Formazione e applicazione di pratiche didattiche inerenti al modello SZ (ultimo triennio)</w:t>
            </w:r>
          </w:p>
          <w:p w:rsidR="007A6D9D" w:rsidRDefault="007A6D9D" w:rsidP="007F7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both"/>
              <w:rPr>
                <w:i/>
                <w:iCs/>
                <w:color w:val="000000"/>
              </w:rPr>
            </w:pPr>
            <w:r>
              <w:rPr>
                <w:color w:val="000000"/>
              </w:rPr>
              <w:t xml:space="preserve">           </w:t>
            </w:r>
            <w:r>
              <w:rPr>
                <w:i/>
                <w:iCs/>
                <w:color w:val="000000"/>
              </w:rPr>
              <w:t>Fino a un massimo di 6 punti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6D9D" w:rsidRDefault="007A6D9D" w:rsidP="007F7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hanging="1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</w:tbl>
    <w:p w:rsidR="007A6D9D" w:rsidRDefault="007A6D9D" w:rsidP="007A6D9D">
      <w:pPr>
        <w:pBdr>
          <w:top w:val="nil"/>
          <w:left w:val="nil"/>
          <w:bottom w:val="nil"/>
          <w:right w:val="nil"/>
          <w:between w:val="nil"/>
        </w:pBdr>
        <w:ind w:left="142" w:hanging="10"/>
        <w:jc w:val="both"/>
        <w:rPr>
          <w:color w:val="000000"/>
        </w:rPr>
      </w:pPr>
      <w:r>
        <w:rPr>
          <w:color w:val="000000"/>
        </w:rPr>
        <w:t>III – TITOLI SCIENTIFICI </w:t>
      </w:r>
    </w:p>
    <w:tbl>
      <w:tblPr>
        <w:tblW w:w="10321" w:type="dxa"/>
        <w:tblLayout w:type="fixed"/>
        <w:tblLook w:val="0400" w:firstRow="0" w:lastRow="0" w:firstColumn="0" w:lastColumn="0" w:noHBand="0" w:noVBand="1"/>
      </w:tblPr>
      <w:tblGrid>
        <w:gridCol w:w="8904"/>
        <w:gridCol w:w="1417"/>
      </w:tblGrid>
      <w:tr w:rsidR="007A6D9D" w:rsidTr="007F7742">
        <w:tc>
          <w:tcPr>
            <w:tcW w:w="8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A6D9D" w:rsidRDefault="007A6D9D" w:rsidP="007A6D9D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hanging="10"/>
              <w:jc w:val="both"/>
              <w:rPr>
                <w:color w:val="000000"/>
              </w:rPr>
            </w:pPr>
            <w:r>
              <w:rPr>
                <w:color w:val="000000"/>
              </w:rPr>
              <w:t>Pubblicazioni certificate e documentate attinenti alla funzione richiesta</w:t>
            </w:r>
          </w:p>
          <w:p w:rsidR="007A6D9D" w:rsidRDefault="007A6D9D" w:rsidP="007F7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hanging="10"/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             Fino a un massimo di 2 punti.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6D9D" w:rsidRDefault="007A6D9D" w:rsidP="007F7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hanging="10"/>
              <w:jc w:val="center"/>
              <w:rPr>
                <w:color w:val="000000"/>
              </w:rPr>
            </w:pPr>
            <w:r>
              <w:rPr>
                <w:color w:val="000000"/>
              </w:rPr>
              <w:t>0,5</w:t>
            </w:r>
          </w:p>
        </w:tc>
      </w:tr>
      <w:tr w:rsidR="007A6D9D" w:rsidTr="007F7742">
        <w:trPr>
          <w:trHeight w:val="70"/>
        </w:trPr>
        <w:tc>
          <w:tcPr>
            <w:tcW w:w="8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A6D9D" w:rsidRDefault="007A6D9D" w:rsidP="007A6D9D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hanging="1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Pubblicazioni certificate e documentate in progetti didattici innovativi </w:t>
            </w:r>
          </w:p>
          <w:p w:rsidR="007A6D9D" w:rsidRDefault="007A6D9D" w:rsidP="007F7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hanging="10"/>
              <w:jc w:val="both"/>
              <w:rPr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             Fino a un max di 2 punti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6D9D" w:rsidRDefault="007A6D9D" w:rsidP="007F7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hanging="10"/>
              <w:jc w:val="center"/>
              <w:rPr>
                <w:color w:val="000000"/>
              </w:rPr>
            </w:pPr>
            <w:r>
              <w:rPr>
                <w:color w:val="000000"/>
              </w:rPr>
              <w:t>0,5</w:t>
            </w:r>
          </w:p>
        </w:tc>
      </w:tr>
      <w:tr w:rsidR="007A6D9D" w:rsidTr="007F7742">
        <w:tc>
          <w:tcPr>
            <w:tcW w:w="8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A6D9D" w:rsidRDefault="007A6D9D" w:rsidP="007F7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both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 xml:space="preserve">Totale massimo – punti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A6D9D" w:rsidRDefault="007A6D9D" w:rsidP="007F7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hanging="10"/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61</w:t>
            </w:r>
          </w:p>
        </w:tc>
      </w:tr>
    </w:tbl>
    <w:p w:rsidR="007A6D9D" w:rsidRDefault="007A6D9D" w:rsidP="007A6D9D">
      <w:pPr>
        <w:pBdr>
          <w:top w:val="nil"/>
          <w:left w:val="nil"/>
          <w:bottom w:val="nil"/>
          <w:right w:val="nil"/>
          <w:between w:val="nil"/>
        </w:pBdr>
        <w:ind w:left="-11" w:hanging="11"/>
        <w:jc w:val="both"/>
        <w:rPr>
          <w:color w:val="000000"/>
        </w:rPr>
      </w:pPr>
    </w:p>
    <w:p w:rsidR="007A6D9D" w:rsidRDefault="007A6D9D" w:rsidP="00DA46C3">
      <w:pPr>
        <w:jc w:val="both"/>
        <w:rPr>
          <w:rFonts w:ascii="Verdana" w:hAnsi="Verdana"/>
          <w:sz w:val="20"/>
          <w:szCs w:val="20"/>
        </w:rPr>
      </w:pPr>
    </w:p>
    <w:p w:rsidR="007A6D9D" w:rsidRDefault="007A6D9D" w:rsidP="00DA46C3">
      <w:pPr>
        <w:jc w:val="both"/>
        <w:rPr>
          <w:rFonts w:ascii="Verdana" w:hAnsi="Verdana"/>
          <w:sz w:val="20"/>
          <w:szCs w:val="20"/>
        </w:rPr>
      </w:pPr>
    </w:p>
    <w:p w:rsidR="007A6D9D" w:rsidRDefault="007A6D9D" w:rsidP="00DA46C3">
      <w:pPr>
        <w:jc w:val="both"/>
        <w:rPr>
          <w:rFonts w:ascii="Verdana" w:hAnsi="Verdana"/>
          <w:sz w:val="20"/>
          <w:szCs w:val="20"/>
        </w:rPr>
      </w:pPr>
    </w:p>
    <w:p w:rsidR="007A6D9D" w:rsidRDefault="007A6D9D" w:rsidP="00DA46C3">
      <w:pPr>
        <w:jc w:val="both"/>
        <w:rPr>
          <w:rFonts w:ascii="Verdana" w:hAnsi="Verdana"/>
          <w:sz w:val="20"/>
          <w:szCs w:val="20"/>
        </w:rPr>
      </w:pPr>
    </w:p>
    <w:p w:rsidR="007A6D9D" w:rsidRDefault="007A6D9D" w:rsidP="00DA46C3">
      <w:pPr>
        <w:jc w:val="both"/>
        <w:rPr>
          <w:rFonts w:ascii="Verdana" w:hAnsi="Verdana"/>
          <w:sz w:val="20"/>
          <w:szCs w:val="20"/>
        </w:rPr>
      </w:pPr>
    </w:p>
    <w:p w:rsidR="007A6D9D" w:rsidRDefault="007A6D9D" w:rsidP="00DA46C3">
      <w:pPr>
        <w:jc w:val="both"/>
        <w:rPr>
          <w:rFonts w:ascii="Verdana" w:hAnsi="Verdana"/>
          <w:sz w:val="20"/>
          <w:szCs w:val="20"/>
        </w:rPr>
      </w:pPr>
    </w:p>
    <w:p w:rsidR="007A6D9D" w:rsidRDefault="007A6D9D" w:rsidP="00DA46C3">
      <w:pPr>
        <w:jc w:val="both"/>
        <w:rPr>
          <w:rFonts w:ascii="Verdana" w:hAnsi="Verdana"/>
          <w:sz w:val="20"/>
          <w:szCs w:val="20"/>
        </w:rPr>
      </w:pPr>
    </w:p>
    <w:p w:rsidR="007A6D9D" w:rsidRDefault="007A6D9D" w:rsidP="00DA46C3">
      <w:pPr>
        <w:jc w:val="both"/>
        <w:rPr>
          <w:rFonts w:ascii="Verdana" w:hAnsi="Verdana"/>
          <w:sz w:val="20"/>
          <w:szCs w:val="20"/>
        </w:rPr>
      </w:pPr>
    </w:p>
    <w:p w:rsidR="007A6D9D" w:rsidRDefault="007A6D9D" w:rsidP="00DA46C3">
      <w:pPr>
        <w:jc w:val="both"/>
        <w:rPr>
          <w:rFonts w:ascii="Verdana" w:hAnsi="Verdana"/>
          <w:sz w:val="20"/>
          <w:szCs w:val="20"/>
        </w:rPr>
      </w:pPr>
    </w:p>
    <w:p w:rsidR="007A6D9D" w:rsidRDefault="007A6D9D" w:rsidP="00DA46C3">
      <w:pPr>
        <w:jc w:val="both"/>
        <w:rPr>
          <w:rFonts w:ascii="Verdana" w:hAnsi="Verdana"/>
          <w:sz w:val="20"/>
          <w:szCs w:val="20"/>
        </w:rPr>
      </w:pPr>
    </w:p>
    <w:p w:rsidR="007A6D9D" w:rsidRDefault="007A6D9D" w:rsidP="00DA46C3">
      <w:pPr>
        <w:jc w:val="both"/>
        <w:rPr>
          <w:rFonts w:ascii="Verdana" w:hAnsi="Verdana"/>
          <w:sz w:val="20"/>
          <w:szCs w:val="20"/>
        </w:rPr>
      </w:pPr>
    </w:p>
    <w:p w:rsidR="007A6D9D" w:rsidRDefault="007A6D9D" w:rsidP="00DA46C3">
      <w:pPr>
        <w:jc w:val="both"/>
        <w:rPr>
          <w:rFonts w:ascii="Verdana" w:hAnsi="Verdana"/>
          <w:sz w:val="20"/>
          <w:szCs w:val="20"/>
        </w:rPr>
      </w:pPr>
    </w:p>
    <w:p w:rsidR="007A6D9D" w:rsidRDefault="007A6D9D" w:rsidP="00DA46C3">
      <w:pPr>
        <w:jc w:val="both"/>
        <w:rPr>
          <w:rFonts w:ascii="Verdana" w:hAnsi="Verdana"/>
          <w:sz w:val="20"/>
          <w:szCs w:val="20"/>
        </w:rPr>
      </w:pPr>
    </w:p>
    <w:p w:rsidR="007A6D9D" w:rsidRDefault="007A6D9D" w:rsidP="00DA46C3">
      <w:pPr>
        <w:jc w:val="both"/>
        <w:rPr>
          <w:rFonts w:ascii="Verdana" w:hAnsi="Verdana"/>
          <w:sz w:val="20"/>
          <w:szCs w:val="20"/>
        </w:rPr>
      </w:pPr>
    </w:p>
    <w:p w:rsidR="007A6D9D" w:rsidRDefault="007A6D9D" w:rsidP="00DA46C3">
      <w:pPr>
        <w:jc w:val="both"/>
        <w:rPr>
          <w:rFonts w:ascii="Verdana" w:hAnsi="Verdana"/>
          <w:sz w:val="20"/>
          <w:szCs w:val="20"/>
        </w:rPr>
      </w:pPr>
    </w:p>
    <w:p w:rsidR="007A6D9D" w:rsidRDefault="007A6D9D" w:rsidP="00DA46C3">
      <w:pPr>
        <w:jc w:val="both"/>
        <w:rPr>
          <w:rFonts w:ascii="Verdana" w:hAnsi="Verdana"/>
          <w:sz w:val="20"/>
          <w:szCs w:val="20"/>
        </w:rPr>
      </w:pPr>
    </w:p>
    <w:p w:rsidR="007A6D9D" w:rsidRDefault="007A6D9D" w:rsidP="00DA46C3">
      <w:pPr>
        <w:jc w:val="both"/>
        <w:rPr>
          <w:rFonts w:ascii="Verdana" w:hAnsi="Verdana"/>
          <w:sz w:val="20"/>
          <w:szCs w:val="20"/>
        </w:rPr>
      </w:pPr>
    </w:p>
    <w:p w:rsidR="007A6D9D" w:rsidRDefault="007A6D9D" w:rsidP="00DA46C3">
      <w:pPr>
        <w:jc w:val="both"/>
        <w:rPr>
          <w:rFonts w:ascii="Verdana" w:hAnsi="Verdana"/>
          <w:sz w:val="20"/>
          <w:szCs w:val="20"/>
        </w:rPr>
      </w:pPr>
    </w:p>
    <w:p w:rsidR="007A6D9D" w:rsidRDefault="007A6D9D" w:rsidP="00DA46C3">
      <w:pPr>
        <w:jc w:val="both"/>
        <w:rPr>
          <w:rFonts w:ascii="Verdana" w:hAnsi="Verdana"/>
          <w:sz w:val="20"/>
          <w:szCs w:val="20"/>
        </w:rPr>
      </w:pPr>
    </w:p>
    <w:p w:rsidR="007A6D9D" w:rsidRDefault="007A6D9D" w:rsidP="00DA46C3">
      <w:pPr>
        <w:jc w:val="both"/>
        <w:rPr>
          <w:rFonts w:ascii="Verdana" w:hAnsi="Verdana"/>
          <w:sz w:val="20"/>
          <w:szCs w:val="20"/>
        </w:rPr>
      </w:pPr>
    </w:p>
    <w:p w:rsidR="007A6D9D" w:rsidRDefault="007A6D9D" w:rsidP="00DA46C3">
      <w:pPr>
        <w:jc w:val="both"/>
        <w:rPr>
          <w:rFonts w:ascii="Verdana" w:hAnsi="Verdana"/>
          <w:sz w:val="20"/>
          <w:szCs w:val="20"/>
        </w:rPr>
      </w:pPr>
    </w:p>
    <w:p w:rsidR="007A6D9D" w:rsidRDefault="007A6D9D" w:rsidP="00DA46C3">
      <w:pPr>
        <w:jc w:val="both"/>
        <w:rPr>
          <w:rFonts w:ascii="Verdana" w:hAnsi="Verdana"/>
          <w:sz w:val="20"/>
          <w:szCs w:val="20"/>
        </w:rPr>
      </w:pPr>
    </w:p>
    <w:p w:rsidR="007A6D9D" w:rsidRDefault="007A6D9D" w:rsidP="00DA46C3">
      <w:pPr>
        <w:jc w:val="both"/>
        <w:rPr>
          <w:rFonts w:ascii="Verdana" w:hAnsi="Verdana"/>
          <w:sz w:val="20"/>
          <w:szCs w:val="20"/>
        </w:rPr>
      </w:pPr>
    </w:p>
    <w:p w:rsidR="007A6D9D" w:rsidRDefault="007A6D9D" w:rsidP="00DA46C3">
      <w:pPr>
        <w:jc w:val="both"/>
        <w:rPr>
          <w:rFonts w:ascii="Verdana" w:hAnsi="Verdana"/>
          <w:sz w:val="20"/>
          <w:szCs w:val="20"/>
        </w:rPr>
      </w:pPr>
    </w:p>
    <w:p w:rsidR="007A6D9D" w:rsidRDefault="007A6D9D" w:rsidP="00DA46C3">
      <w:pPr>
        <w:jc w:val="both"/>
        <w:rPr>
          <w:rFonts w:ascii="Verdana" w:hAnsi="Verdana"/>
          <w:sz w:val="20"/>
          <w:szCs w:val="20"/>
        </w:rPr>
      </w:pPr>
    </w:p>
    <w:p w:rsidR="007A6D9D" w:rsidRDefault="007A6D9D" w:rsidP="00DA46C3">
      <w:pPr>
        <w:jc w:val="both"/>
        <w:rPr>
          <w:rFonts w:ascii="Verdana" w:hAnsi="Verdana"/>
          <w:sz w:val="20"/>
          <w:szCs w:val="20"/>
        </w:rPr>
      </w:pPr>
    </w:p>
    <w:p w:rsidR="007A6D9D" w:rsidRDefault="007A6D9D" w:rsidP="00DA46C3">
      <w:pPr>
        <w:jc w:val="both"/>
        <w:rPr>
          <w:rFonts w:ascii="Verdana" w:hAnsi="Verdana"/>
          <w:sz w:val="20"/>
          <w:szCs w:val="20"/>
        </w:rPr>
      </w:pPr>
    </w:p>
    <w:p w:rsidR="007A6D9D" w:rsidRDefault="007A6D9D" w:rsidP="00DA46C3">
      <w:pPr>
        <w:jc w:val="both"/>
        <w:rPr>
          <w:rFonts w:ascii="Verdana" w:hAnsi="Verdana"/>
          <w:sz w:val="20"/>
          <w:szCs w:val="20"/>
        </w:rPr>
      </w:pPr>
    </w:p>
    <w:p w:rsidR="007A6D9D" w:rsidRDefault="007A6D9D" w:rsidP="00DA46C3">
      <w:pPr>
        <w:jc w:val="both"/>
        <w:rPr>
          <w:rFonts w:ascii="Verdana" w:hAnsi="Verdana"/>
          <w:sz w:val="20"/>
          <w:szCs w:val="20"/>
        </w:rPr>
      </w:pPr>
    </w:p>
    <w:p w:rsidR="007A6D9D" w:rsidRDefault="007A6D9D" w:rsidP="00DA46C3">
      <w:pPr>
        <w:jc w:val="both"/>
        <w:rPr>
          <w:rFonts w:ascii="Verdana" w:hAnsi="Verdana"/>
          <w:sz w:val="20"/>
          <w:szCs w:val="20"/>
        </w:rPr>
      </w:pPr>
    </w:p>
    <w:p w:rsidR="007A6D9D" w:rsidRDefault="007A6D9D" w:rsidP="00DA46C3">
      <w:pPr>
        <w:jc w:val="both"/>
        <w:rPr>
          <w:rFonts w:ascii="Verdana" w:hAnsi="Verdana"/>
          <w:sz w:val="20"/>
          <w:szCs w:val="20"/>
        </w:rPr>
      </w:pPr>
    </w:p>
    <w:p w:rsidR="007A6D9D" w:rsidRDefault="007A6D9D" w:rsidP="00DA46C3">
      <w:pPr>
        <w:jc w:val="both"/>
        <w:rPr>
          <w:rFonts w:ascii="Verdana" w:hAnsi="Verdana"/>
          <w:sz w:val="20"/>
          <w:szCs w:val="20"/>
        </w:rPr>
      </w:pPr>
    </w:p>
    <w:p w:rsidR="007A6D9D" w:rsidRDefault="007A6D9D" w:rsidP="00DA46C3">
      <w:pPr>
        <w:jc w:val="both"/>
        <w:rPr>
          <w:rFonts w:ascii="Verdana" w:hAnsi="Verdana"/>
          <w:sz w:val="20"/>
          <w:szCs w:val="20"/>
        </w:rPr>
      </w:pPr>
    </w:p>
    <w:p w:rsidR="007A6D9D" w:rsidRDefault="007A6D9D" w:rsidP="00DA46C3">
      <w:pPr>
        <w:jc w:val="both"/>
        <w:rPr>
          <w:rFonts w:ascii="Verdana" w:hAnsi="Verdana"/>
          <w:sz w:val="20"/>
          <w:szCs w:val="20"/>
        </w:rPr>
      </w:pPr>
    </w:p>
    <w:p w:rsidR="007A6D9D" w:rsidRDefault="007A6D9D" w:rsidP="00DA46C3">
      <w:pPr>
        <w:jc w:val="both"/>
        <w:rPr>
          <w:rFonts w:ascii="Verdana" w:hAnsi="Verdana"/>
          <w:sz w:val="20"/>
          <w:szCs w:val="20"/>
        </w:rPr>
      </w:pPr>
    </w:p>
    <w:p w:rsidR="007A6D9D" w:rsidRDefault="007A6D9D" w:rsidP="00DA46C3">
      <w:pPr>
        <w:jc w:val="both"/>
        <w:rPr>
          <w:rFonts w:ascii="Verdana" w:hAnsi="Verdana"/>
          <w:sz w:val="20"/>
          <w:szCs w:val="20"/>
        </w:rPr>
      </w:pPr>
    </w:p>
    <w:p w:rsidR="007A6D9D" w:rsidRDefault="007A6D9D" w:rsidP="00DA46C3">
      <w:pPr>
        <w:jc w:val="both"/>
        <w:rPr>
          <w:rFonts w:ascii="Verdana" w:hAnsi="Verdana"/>
          <w:sz w:val="20"/>
          <w:szCs w:val="20"/>
        </w:rPr>
      </w:pPr>
    </w:p>
    <w:p w:rsidR="007A6D9D" w:rsidRDefault="007A6D9D" w:rsidP="00DA46C3">
      <w:pPr>
        <w:jc w:val="both"/>
        <w:rPr>
          <w:rFonts w:ascii="Verdana" w:hAnsi="Verdana"/>
          <w:sz w:val="20"/>
          <w:szCs w:val="20"/>
        </w:rPr>
      </w:pPr>
    </w:p>
    <w:p w:rsidR="007A6D9D" w:rsidRDefault="007A6D9D" w:rsidP="00DA46C3">
      <w:pPr>
        <w:jc w:val="both"/>
        <w:rPr>
          <w:rFonts w:ascii="Verdana" w:hAnsi="Verdana"/>
          <w:sz w:val="20"/>
          <w:szCs w:val="20"/>
        </w:rPr>
      </w:pPr>
    </w:p>
    <w:p w:rsidR="007A6D9D" w:rsidRDefault="007A6D9D" w:rsidP="00DA46C3">
      <w:pPr>
        <w:jc w:val="both"/>
        <w:rPr>
          <w:rFonts w:ascii="Verdana" w:hAnsi="Verdana"/>
          <w:sz w:val="20"/>
          <w:szCs w:val="20"/>
        </w:rPr>
      </w:pPr>
    </w:p>
    <w:p w:rsidR="00AE3F7E" w:rsidRDefault="00AE3F7E" w:rsidP="00DA46C3">
      <w:pPr>
        <w:jc w:val="both"/>
        <w:rPr>
          <w:rFonts w:ascii="Verdana" w:hAnsi="Verdana"/>
          <w:sz w:val="20"/>
          <w:szCs w:val="20"/>
        </w:rPr>
      </w:pPr>
    </w:p>
    <w:p w:rsidR="00DA46C3" w:rsidRDefault="00DA46C3" w:rsidP="00DA46C3">
      <w:pPr>
        <w:jc w:val="both"/>
        <w:rPr>
          <w:rFonts w:ascii="Verdana" w:hAnsi="Verdana"/>
          <w:sz w:val="20"/>
          <w:szCs w:val="20"/>
        </w:rPr>
      </w:pPr>
    </w:p>
    <w:p w:rsidR="0055301C" w:rsidRDefault="0055301C" w:rsidP="00DA46C3">
      <w:pPr>
        <w:rPr>
          <w:rFonts w:ascii="Verdana" w:hAnsi="Verdana"/>
          <w:sz w:val="20"/>
          <w:szCs w:val="20"/>
        </w:rPr>
      </w:pPr>
    </w:p>
    <w:p w:rsidR="0055301C" w:rsidRDefault="0055301C" w:rsidP="0055301C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55301C" w:rsidTr="00C65ED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5301C" w:rsidRDefault="004922F9" w:rsidP="00C65EDC">
            <w:pPr>
              <w:pStyle w:val="Aeeaoaeaa1"/>
              <w:widowControl/>
              <w:rPr>
                <w:rFonts w:ascii="Arial Narrow" w:hAnsi="Arial Narrow"/>
                <w:smallCaps/>
                <w:spacing w:val="40"/>
                <w:lang w:val="it-IT"/>
              </w:rPr>
            </w:pPr>
            <w:r>
              <w:rPr>
                <w:rFonts w:ascii="Arial Narrow" w:hAnsi="Arial Narrow"/>
                <w:smallCaps/>
                <w:noProof/>
                <w:spacing w:val="40"/>
                <w:sz w:val="26"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>
                      <wp:simplePos x="0" y="0"/>
                      <wp:positionH relativeFrom="page">
                        <wp:posOffset>2426970</wp:posOffset>
                      </wp:positionH>
                      <wp:positionV relativeFrom="page">
                        <wp:posOffset>680720</wp:posOffset>
                      </wp:positionV>
                      <wp:extent cx="0" cy="9559290"/>
                      <wp:effectExtent l="7620" t="13970" r="11430" b="8890"/>
                      <wp:wrapNone/>
                      <wp:docPr id="4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955929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91.1pt,53.6pt" to="191.1pt,80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" o:allowincell="f">
                      <w10:wrap anchorx="page" anchory="page"/>
                    </v:line>
                  </w:pict>
                </mc:Fallback>
              </mc:AlternateContent>
            </w:r>
            <w:r w:rsidR="0055301C">
              <w:rPr>
                <w:rFonts w:ascii="Arial Narrow" w:hAnsi="Arial Narrow"/>
                <w:smallCaps/>
                <w:spacing w:val="40"/>
                <w:sz w:val="26"/>
                <w:lang w:val="it-IT"/>
              </w:rPr>
              <w:t>Formato europeo per il curriculum vitae</w:t>
            </w:r>
          </w:p>
          <w:p w:rsidR="0055301C" w:rsidRDefault="0055301C" w:rsidP="00C65EDC">
            <w:pPr>
              <w:pStyle w:val="Aaoeeu"/>
              <w:rPr>
                <w:rFonts w:ascii="Arial Narrow" w:hAnsi="Arial Narrow"/>
                <w:lang w:val="it-IT"/>
              </w:rPr>
            </w:pPr>
          </w:p>
          <w:p w:rsidR="0055301C" w:rsidRDefault="004922F9" w:rsidP="00C65EDC">
            <w:pPr>
              <w:pStyle w:val="Aaoeeu"/>
              <w:jc w:val="right"/>
              <w:rPr>
                <w:rFonts w:ascii="Arial Narrow" w:hAnsi="Arial Narrow"/>
                <w:sz w:val="16"/>
                <w:lang w:val="it-IT"/>
              </w:rPr>
            </w:pPr>
            <w:r>
              <w:rPr>
                <w:rFonts w:ascii="Arial Narrow" w:hAnsi="Arial Narrow"/>
                <w:noProof/>
                <w:sz w:val="16"/>
                <w:lang w:val="it-IT" w:eastAsia="it-IT"/>
              </w:rPr>
              <w:drawing>
                <wp:inline distT="0" distB="0" distL="0" distR="0">
                  <wp:extent cx="361950" cy="247650"/>
                  <wp:effectExtent l="0" t="0" r="0" b="0"/>
                  <wp:docPr id="2" name="Immagine 2" descr="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5301C" w:rsidRDefault="0055301C" w:rsidP="0055301C">
      <w:pPr>
        <w:pStyle w:val="Aaoeeu"/>
        <w:widowControl/>
        <w:rPr>
          <w:rFonts w:ascii="Arial Narrow" w:hAnsi="Arial Narrow"/>
          <w:lang w:val="it-IT"/>
        </w:rPr>
      </w:pPr>
    </w:p>
    <w:p w:rsidR="0055301C" w:rsidRDefault="0055301C" w:rsidP="0055301C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55301C" w:rsidTr="00C65ED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5301C" w:rsidRDefault="0055301C" w:rsidP="00C65EDC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Informazioni personali</w:t>
            </w:r>
          </w:p>
        </w:tc>
      </w:tr>
    </w:tbl>
    <w:p w:rsidR="0055301C" w:rsidRDefault="0055301C" w:rsidP="0055301C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55301C" w:rsidTr="00C65ED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5301C" w:rsidRDefault="0055301C" w:rsidP="00C65EDC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Nome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5301C" w:rsidRDefault="0055301C" w:rsidP="00C65EDC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5301C" w:rsidRDefault="0055301C" w:rsidP="00C65EDC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sz w:val="24"/>
                <w:lang w:val="it-IT"/>
              </w:rPr>
            </w:pPr>
            <w:r>
              <w:rPr>
                <w:rFonts w:ascii="Arial Narrow" w:hAnsi="Arial Narrow"/>
                <w:b/>
                <w:smallCaps/>
                <w:sz w:val="24"/>
                <w:lang w:val="it-IT"/>
              </w:rPr>
              <w:t xml:space="preserve">[Cognome, </w:t>
            </w:r>
            <w:r>
              <w:rPr>
                <w:rFonts w:ascii="Arial Narrow" w:hAnsi="Arial Narrow"/>
                <w:b/>
                <w:sz w:val="24"/>
                <w:lang w:val="it-IT"/>
              </w:rPr>
              <w:t xml:space="preserve">Nome, e, se pertinente, altri nomi </w:t>
            </w:r>
            <w:r>
              <w:rPr>
                <w:rFonts w:ascii="Arial Narrow" w:hAnsi="Arial Narrow"/>
                <w:b/>
                <w:smallCaps/>
                <w:sz w:val="24"/>
                <w:lang w:val="it-IT"/>
              </w:rPr>
              <w:t>]</w:t>
            </w:r>
          </w:p>
        </w:tc>
      </w:tr>
      <w:tr w:rsidR="0055301C" w:rsidTr="00C65ED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5301C" w:rsidRDefault="0055301C" w:rsidP="00C65EDC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Indirizzo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5301C" w:rsidRDefault="0055301C" w:rsidP="00C65EDC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5301C" w:rsidRDefault="0055301C" w:rsidP="00C65EDC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sz w:val="24"/>
                <w:lang w:val="it-IT"/>
              </w:rPr>
            </w:pPr>
            <w:r>
              <w:rPr>
                <w:rFonts w:ascii="Arial Narrow" w:hAnsi="Arial Narrow"/>
                <w:b/>
                <w:smallCaps/>
                <w:sz w:val="24"/>
                <w:lang w:val="it-IT"/>
              </w:rPr>
              <w:t xml:space="preserve">[ </w:t>
            </w:r>
            <w:r>
              <w:rPr>
                <w:rFonts w:ascii="Arial Narrow" w:hAnsi="Arial Narrow"/>
                <w:b/>
                <w:sz w:val="24"/>
                <w:lang w:val="it-IT"/>
              </w:rPr>
              <w:t xml:space="preserve">Numero civico, strada o piazza, codice postale, città, paese </w:t>
            </w:r>
            <w:r>
              <w:rPr>
                <w:rFonts w:ascii="Arial Narrow" w:hAnsi="Arial Narrow"/>
                <w:b/>
                <w:smallCaps/>
                <w:sz w:val="24"/>
                <w:lang w:val="it-IT"/>
              </w:rPr>
              <w:t>]</w:t>
            </w:r>
          </w:p>
        </w:tc>
      </w:tr>
      <w:tr w:rsidR="0055301C" w:rsidTr="00C65ED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5301C" w:rsidRDefault="0055301C" w:rsidP="00C65EDC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Telefono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5301C" w:rsidRDefault="0055301C" w:rsidP="00C65EDC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5301C" w:rsidRDefault="0055301C" w:rsidP="00C65EDC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b/>
                <w:sz w:val="24"/>
                <w:lang w:val="it-IT"/>
              </w:rPr>
            </w:pPr>
          </w:p>
        </w:tc>
      </w:tr>
      <w:tr w:rsidR="0055301C" w:rsidTr="00C65ED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5301C" w:rsidRDefault="0055301C" w:rsidP="00C65EDC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Fax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5301C" w:rsidRDefault="0055301C" w:rsidP="00C65EDC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5301C" w:rsidRDefault="0055301C" w:rsidP="00C65EDC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b/>
                <w:sz w:val="24"/>
                <w:lang w:val="it-IT"/>
              </w:rPr>
            </w:pPr>
          </w:p>
        </w:tc>
      </w:tr>
      <w:tr w:rsidR="0055301C" w:rsidTr="00C65ED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5301C" w:rsidRDefault="0055301C" w:rsidP="00C65EDC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E-mail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5301C" w:rsidRDefault="0055301C" w:rsidP="00C65EDC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5301C" w:rsidRDefault="0055301C" w:rsidP="00C65EDC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b/>
                <w:sz w:val="24"/>
                <w:lang w:val="it-IT"/>
              </w:rPr>
            </w:pPr>
          </w:p>
        </w:tc>
      </w:tr>
    </w:tbl>
    <w:p w:rsidR="0055301C" w:rsidRDefault="0055301C" w:rsidP="0055301C">
      <w:pPr>
        <w:pStyle w:val="Aaoeeu"/>
        <w:widowControl/>
        <w:spacing w:before="120"/>
        <w:rPr>
          <w:rFonts w:ascii="Arial Narrow" w:hAnsi="Arial Narrow"/>
          <w:sz w:val="16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55301C" w:rsidTr="00C65ED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5301C" w:rsidRDefault="0055301C" w:rsidP="00C65EDC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Nazionalità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5301C" w:rsidRDefault="0055301C" w:rsidP="00C65EDC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5301C" w:rsidRDefault="0055301C" w:rsidP="00C65EDC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  <w:lang w:val="it-IT"/>
              </w:rPr>
            </w:pPr>
          </w:p>
        </w:tc>
      </w:tr>
    </w:tbl>
    <w:p w:rsidR="0055301C" w:rsidRDefault="0055301C" w:rsidP="0055301C">
      <w:pPr>
        <w:pStyle w:val="Aaoeeu"/>
        <w:widowControl/>
        <w:spacing w:before="20" w:after="20"/>
        <w:rPr>
          <w:rFonts w:ascii="Arial Narrow" w:hAnsi="Arial Narrow"/>
          <w:sz w:val="10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55301C" w:rsidTr="00C65ED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5301C" w:rsidRDefault="0055301C" w:rsidP="00C65EDC">
            <w:pPr>
              <w:pStyle w:val="Aeeaoaeaa1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Data di nascita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5301C" w:rsidRDefault="0055301C" w:rsidP="00C65EDC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5301C" w:rsidRDefault="0055301C" w:rsidP="00C65EDC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Giorno, mese, anno</w:t>
            </w:r>
            <w:r>
              <w:rPr>
                <w:rFonts w:ascii="Arial Narrow" w:hAnsi="Arial Narrow"/>
                <w:smallCaps/>
                <w:lang w:val="it-IT"/>
              </w:rPr>
              <w:t xml:space="preserve"> ]</w:t>
            </w:r>
          </w:p>
        </w:tc>
      </w:tr>
    </w:tbl>
    <w:p w:rsidR="0055301C" w:rsidRDefault="0055301C" w:rsidP="0055301C">
      <w:pPr>
        <w:pStyle w:val="Aaoeeu"/>
        <w:widowControl/>
        <w:spacing w:before="20" w:after="20"/>
        <w:rPr>
          <w:rFonts w:ascii="Arial Narrow" w:hAnsi="Arial Narrow"/>
          <w:lang w:val="it-IT"/>
        </w:rPr>
      </w:pPr>
    </w:p>
    <w:p w:rsidR="0055301C" w:rsidRDefault="0055301C" w:rsidP="0055301C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55301C" w:rsidTr="00C65ED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5301C" w:rsidRDefault="0055301C" w:rsidP="00C65EDC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Esperienza lavorativa</w:t>
            </w:r>
          </w:p>
        </w:tc>
      </w:tr>
    </w:tbl>
    <w:p w:rsidR="0055301C" w:rsidRDefault="0055301C" w:rsidP="0055301C">
      <w:pPr>
        <w:pStyle w:val="Aaoeeu"/>
        <w:widowControl/>
        <w:jc w:val="both"/>
        <w:rPr>
          <w:rFonts w:ascii="Arial Narrow" w:hAnsi="Arial Narrow"/>
          <w:lang w:val="it-IT"/>
        </w:rPr>
      </w:pPr>
      <w:r>
        <w:rPr>
          <w:rFonts w:ascii="Arial Narrow" w:hAnsi="Arial Narrow"/>
          <w:b/>
          <w:lang w:val="it-IT"/>
        </w:rPr>
        <w:tab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55301C" w:rsidTr="00C65ED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5301C" w:rsidRDefault="0055301C" w:rsidP="00C65EDC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5301C" w:rsidRDefault="0055301C" w:rsidP="00C65EDC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5301C" w:rsidRDefault="0055301C" w:rsidP="00C65EDC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mallCaps/>
                <w:sz w:val="20"/>
                <w:lang w:val="it-IT"/>
              </w:rPr>
              <w:t xml:space="preserve">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[ Iniziare con le informazioni più recenti ed elencare separatamente ciascun impiego pertinente ricoperto. ]</w:t>
            </w:r>
          </w:p>
        </w:tc>
      </w:tr>
      <w:tr w:rsidR="0055301C" w:rsidTr="00C65ED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5301C" w:rsidRDefault="0055301C" w:rsidP="00C65EDC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Nome e indirizzo del datore di lavoro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5301C" w:rsidRDefault="0055301C" w:rsidP="00C65EDC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5301C" w:rsidRDefault="0055301C" w:rsidP="00C65EDC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55301C" w:rsidTr="00C65ED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5301C" w:rsidRDefault="0055301C" w:rsidP="00C65EDC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Tipo di azienda o settore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5301C" w:rsidRDefault="0055301C" w:rsidP="00C65EDC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5301C" w:rsidRDefault="0055301C" w:rsidP="00C65EDC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55301C" w:rsidTr="00C65ED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5301C" w:rsidRDefault="0055301C" w:rsidP="00C65EDC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Tipo di impiego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5301C" w:rsidRDefault="0055301C" w:rsidP="00C65EDC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5301C" w:rsidRDefault="0055301C" w:rsidP="00C65EDC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55301C" w:rsidTr="00C65ED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5301C" w:rsidRDefault="0055301C" w:rsidP="00C65EDC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Principali mansioni e responsabilità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5301C" w:rsidRDefault="0055301C" w:rsidP="00C65EDC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5301C" w:rsidRDefault="0055301C" w:rsidP="00C65EDC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</w:tbl>
    <w:p w:rsidR="0055301C" w:rsidRDefault="0055301C" w:rsidP="0055301C">
      <w:pPr>
        <w:pStyle w:val="Aaoeeu"/>
        <w:widowControl/>
        <w:rPr>
          <w:rFonts w:ascii="Arial Narrow" w:hAnsi="Arial Narrow"/>
          <w:lang w:val="it-IT"/>
        </w:rPr>
      </w:pPr>
    </w:p>
    <w:p w:rsidR="0055301C" w:rsidRDefault="0055301C" w:rsidP="0055301C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55301C" w:rsidTr="00C65ED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5301C" w:rsidRDefault="0055301C" w:rsidP="00C65EDC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Istruzione e formazione</w:t>
            </w:r>
          </w:p>
        </w:tc>
      </w:tr>
    </w:tbl>
    <w:p w:rsidR="0055301C" w:rsidRDefault="0055301C" w:rsidP="0055301C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55301C" w:rsidTr="00C65ED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5301C" w:rsidRDefault="0055301C" w:rsidP="00C65EDC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5301C" w:rsidRDefault="0055301C" w:rsidP="00C65EDC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5301C" w:rsidRDefault="0055301C" w:rsidP="00C65EDC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[ Iniziare con le informazioni più recenti ed elencare separatamente ciascun corso pertinente frequentato con successo. ]</w:t>
            </w:r>
          </w:p>
        </w:tc>
      </w:tr>
      <w:tr w:rsidR="0055301C" w:rsidTr="00C65ED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5301C" w:rsidRDefault="0055301C" w:rsidP="00C65EDC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Nome e tipo di istituto di istruzione o formazione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5301C" w:rsidRDefault="0055301C" w:rsidP="00C65EDC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5301C" w:rsidRDefault="0055301C" w:rsidP="00C65EDC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55301C" w:rsidTr="00C65ED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5301C" w:rsidRDefault="0055301C" w:rsidP="00C65EDC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Principali materie / abilità professionali oggetto dello studio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5301C" w:rsidRDefault="0055301C" w:rsidP="00C65EDC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5301C" w:rsidRDefault="0055301C" w:rsidP="00C65EDC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55301C" w:rsidTr="00C65ED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5301C" w:rsidRDefault="0055301C" w:rsidP="00C65EDC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Qualifica conseguita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5301C" w:rsidRDefault="0055301C" w:rsidP="00C65EDC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5301C" w:rsidRDefault="0055301C" w:rsidP="00C65EDC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55301C" w:rsidTr="00C65ED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5301C" w:rsidRDefault="0055301C" w:rsidP="00C65EDC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Livello nella classificazione nazionale (se pertinente</w:t>
            </w:r>
            <w:r>
              <w:rPr>
                <w:rFonts w:ascii="Arial Narrow" w:hAnsi="Arial Narrow"/>
                <w:i w:val="0"/>
                <w:lang w:val="it-IT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5301C" w:rsidRDefault="0055301C" w:rsidP="00C65EDC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5301C" w:rsidRDefault="0055301C" w:rsidP="00C65EDC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</w:tbl>
    <w:p w:rsidR="0055301C" w:rsidRDefault="0055301C" w:rsidP="0055301C">
      <w:pPr>
        <w:rPr>
          <w:rFonts w:ascii="Arial Narrow" w:hAnsi="Arial Narrow"/>
        </w:rPr>
      </w:pPr>
      <w:r>
        <w:rPr>
          <w:rFonts w:ascii="Arial Narrow" w:hAnsi="Arial Narrow"/>
          <w:b/>
        </w:rPr>
        <w:br w:type="page"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55301C" w:rsidTr="00C65ED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5301C" w:rsidRDefault="0055301C" w:rsidP="00C65EDC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lastRenderedPageBreak/>
              <w:t>Capacità e competenze personali</w:t>
            </w:r>
          </w:p>
          <w:p w:rsidR="0055301C" w:rsidRDefault="0055301C" w:rsidP="00C65EDC">
            <w:pPr>
              <w:pStyle w:val="Aeeaoaeaa1"/>
              <w:widowControl/>
              <w:rPr>
                <w:rFonts w:ascii="Arial Narrow" w:hAnsi="Arial Narrow"/>
                <w:b w:val="0"/>
                <w:smallCaps/>
                <w:lang w:val="it-IT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it-IT"/>
              </w:rPr>
              <w:t>Acquisite nel corso della vita e della carriera ma non necessariamente riconosciute da certificati e diplomi ufficiali</w:t>
            </w:r>
            <w:r>
              <w:rPr>
                <w:rFonts w:ascii="Arial Narrow" w:hAnsi="Arial Narrow"/>
                <w:b w:val="0"/>
                <w:lang w:val="it-IT"/>
              </w:rPr>
              <w:t>.</w:t>
            </w:r>
          </w:p>
        </w:tc>
      </w:tr>
    </w:tbl>
    <w:p w:rsidR="0055301C" w:rsidRDefault="0055301C" w:rsidP="0055301C">
      <w:pPr>
        <w:rPr>
          <w:rFonts w:ascii="Arial Narrow" w:hAnsi="Arial Narrow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55301C" w:rsidTr="00C65ED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5301C" w:rsidRDefault="0055301C" w:rsidP="00C65EDC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2"/>
                <w:lang w:val="it-IT"/>
              </w:rPr>
              <w:t>Madrelingua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5301C" w:rsidRDefault="0055301C" w:rsidP="00C65EDC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5301C" w:rsidRDefault="0055301C" w:rsidP="00C65EDC">
            <w:pPr>
              <w:pStyle w:val="Eaoaeaa"/>
              <w:widowControl/>
              <w:spacing w:before="20" w:after="20"/>
              <w:rPr>
                <w:rFonts w:ascii="Arial Narrow" w:hAnsi="Arial Narrow"/>
                <w:b/>
                <w:lang w:val="it-IT"/>
              </w:rPr>
            </w:pPr>
            <w:r>
              <w:rPr>
                <w:rFonts w:ascii="Arial Narrow" w:hAnsi="Arial Narrow"/>
                <w:b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b/>
                <w:lang w:val="it-IT"/>
              </w:rPr>
              <w:t>Indicare la madrelingua ]</w:t>
            </w:r>
          </w:p>
        </w:tc>
      </w:tr>
    </w:tbl>
    <w:p w:rsidR="0055301C" w:rsidRDefault="0055301C" w:rsidP="0055301C">
      <w:pPr>
        <w:pStyle w:val="Aaoeeu"/>
        <w:spacing w:before="20" w:after="20"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55301C" w:rsidTr="00C65ED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5301C" w:rsidRDefault="0055301C" w:rsidP="00C65EDC">
            <w:pPr>
              <w:pStyle w:val="Aeeaoaeaa1"/>
              <w:widowControl/>
              <w:rPr>
                <w:rFonts w:ascii="Arial Narrow" w:hAnsi="Arial Narrow"/>
                <w:b w:val="0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b w:val="0"/>
                <w:smallCaps/>
                <w:sz w:val="22"/>
                <w:lang w:val="it-IT"/>
              </w:rPr>
              <w:t>Altre lingua</w:t>
            </w:r>
          </w:p>
        </w:tc>
      </w:tr>
    </w:tbl>
    <w:p w:rsidR="0055301C" w:rsidRDefault="0055301C" w:rsidP="0055301C">
      <w:pPr>
        <w:pStyle w:val="Aaoeeu"/>
        <w:spacing w:before="20" w:after="20"/>
        <w:rPr>
          <w:rFonts w:ascii="Arial Narrow" w:hAnsi="Arial Narrow"/>
          <w:sz w:val="10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55301C" w:rsidTr="00C65ED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5301C" w:rsidRDefault="0055301C" w:rsidP="00C65EDC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="Arial Narrow" w:hAnsi="Arial Narrow"/>
                <w:b/>
                <w:i w:val="0"/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5301C" w:rsidRDefault="0055301C" w:rsidP="00C65EDC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5301C" w:rsidRDefault="0055301C" w:rsidP="00C65EDC">
            <w:pPr>
              <w:pStyle w:val="Eaoaeaa"/>
              <w:widowControl/>
              <w:spacing w:before="20" w:after="20"/>
              <w:rPr>
                <w:rFonts w:ascii="Arial Narrow" w:hAnsi="Arial Narrow"/>
                <w:b/>
                <w:lang w:val="it-IT"/>
              </w:rPr>
            </w:pPr>
            <w:r>
              <w:rPr>
                <w:rFonts w:ascii="Arial Narrow" w:hAnsi="Arial Narrow"/>
                <w:b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b/>
                <w:lang w:val="it-IT"/>
              </w:rPr>
              <w:t>Indicare la lingua ]</w:t>
            </w:r>
          </w:p>
        </w:tc>
      </w:tr>
      <w:tr w:rsidR="0055301C" w:rsidTr="00C65ED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5301C" w:rsidRDefault="0055301C" w:rsidP="00C65EDC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="Arial Narrow" w:hAnsi="Arial Narrow"/>
                <w:i w:val="0"/>
                <w:lang w:val="it-IT"/>
              </w:rPr>
            </w:pPr>
            <w:r>
              <w:rPr>
                <w:rFonts w:ascii="Arial Narrow" w:hAnsi="Arial Narrow"/>
                <w:b/>
                <w:i w:val="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lang w:val="it-IT"/>
              </w:rPr>
              <w:t>Capacità di lettura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5301C" w:rsidRDefault="0055301C" w:rsidP="00C65EDC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5301C" w:rsidRDefault="0055301C" w:rsidP="00C65EDC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 il livello: eccellente, buono, elementare. ]</w:t>
            </w:r>
          </w:p>
        </w:tc>
      </w:tr>
      <w:tr w:rsidR="0055301C" w:rsidTr="00C65ED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5301C" w:rsidRDefault="0055301C" w:rsidP="00C65EDC">
            <w:pPr>
              <w:pStyle w:val="Aeeaoaeaa2"/>
              <w:widowControl/>
              <w:spacing w:before="20" w:after="20"/>
              <w:ind w:right="33"/>
              <w:rPr>
                <w:rFonts w:ascii="Arial Narrow" w:hAnsi="Arial Narrow"/>
                <w:i w:val="0"/>
                <w:lang w:val="it-IT"/>
              </w:rPr>
            </w:pPr>
            <w:r>
              <w:rPr>
                <w:rFonts w:ascii="Arial Narrow" w:hAnsi="Arial Narrow"/>
                <w:b/>
                <w:i w:val="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lang w:val="it-IT"/>
              </w:rPr>
              <w:t>Capacità di scrittura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5301C" w:rsidRDefault="0055301C" w:rsidP="00C65EDC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5301C" w:rsidRDefault="0055301C" w:rsidP="00C65EDC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 il livello: eccellente, buono, elementare. ]</w:t>
            </w:r>
          </w:p>
        </w:tc>
      </w:tr>
      <w:tr w:rsidR="0055301C" w:rsidTr="00C65ED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5301C" w:rsidRDefault="004922F9" w:rsidP="00C65EDC">
            <w:pPr>
              <w:pStyle w:val="Aaoeeu"/>
              <w:tabs>
                <w:tab w:val="left" w:pos="-1418"/>
              </w:tabs>
              <w:spacing w:before="20" w:after="20"/>
              <w:ind w:right="33"/>
              <w:jc w:val="right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b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>
                      <wp:simplePos x="0" y="0"/>
                      <wp:positionH relativeFrom="page">
                        <wp:posOffset>2426970</wp:posOffset>
                      </wp:positionH>
                      <wp:positionV relativeFrom="page">
                        <wp:posOffset>680720</wp:posOffset>
                      </wp:positionV>
                      <wp:extent cx="0" cy="9559290"/>
                      <wp:effectExtent l="7620" t="13970" r="11430" b="8890"/>
                      <wp:wrapNone/>
                      <wp:docPr id="3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955929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91.1pt,53.6pt" to="191.1pt,80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" o:allowincell="f">
                      <w10:wrap anchorx="page" anchory="page"/>
                    </v:line>
                  </w:pict>
                </mc:Fallback>
              </mc:AlternateContent>
            </w:r>
            <w:r w:rsidR="0055301C">
              <w:rPr>
                <w:rFonts w:ascii="Arial Narrow" w:hAnsi="Arial Narrow"/>
                <w:b/>
                <w:lang w:val="it-IT"/>
              </w:rPr>
              <w:t xml:space="preserve">• </w:t>
            </w:r>
            <w:r w:rsidR="0055301C">
              <w:rPr>
                <w:rFonts w:ascii="Arial Narrow" w:hAnsi="Arial Narrow"/>
                <w:lang w:val="it-IT"/>
              </w:rPr>
              <w:t>Capacità di espressione orale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5301C" w:rsidRDefault="0055301C" w:rsidP="00C65EDC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5301C" w:rsidRDefault="0055301C" w:rsidP="00C65EDC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 il livello: eccellente, buono, elementare. ]</w:t>
            </w:r>
          </w:p>
        </w:tc>
      </w:tr>
    </w:tbl>
    <w:p w:rsidR="0055301C" w:rsidRDefault="0055301C" w:rsidP="0055301C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55301C" w:rsidTr="00C65ED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5301C" w:rsidRDefault="0055301C" w:rsidP="00C65EDC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Capacità e competenze relazionali</w:t>
            </w:r>
          </w:p>
          <w:p w:rsidR="0055301C" w:rsidRDefault="0055301C" w:rsidP="00C65EDC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i/>
                <w:smallCaps/>
                <w:sz w:val="18"/>
                <w:lang w:val="it-IT"/>
              </w:rPr>
            </w:pPr>
            <w:r>
              <w:rPr>
                <w:rFonts w:ascii="Arial Narrow" w:hAnsi="Arial Narrow"/>
                <w:i/>
                <w:sz w:val="18"/>
                <w:lang w:val="it-IT"/>
              </w:rPr>
              <w:t>Vivere e lavorare con altre persone, in ambiente multiculturale, occupando posti in cui la comunicazione è importante e in situazioni in cui è essenziale lavorare in squadra (ad es. cultura e sport),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5301C" w:rsidRDefault="0055301C" w:rsidP="00C65EDC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5301C" w:rsidRDefault="0055301C" w:rsidP="00C65EDC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 tali competenze e indicare dove sono state acquisite. ]</w:t>
            </w:r>
          </w:p>
        </w:tc>
      </w:tr>
    </w:tbl>
    <w:p w:rsidR="0055301C" w:rsidRDefault="0055301C" w:rsidP="0055301C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55301C" w:rsidTr="00C65ED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5301C" w:rsidRDefault="0055301C" w:rsidP="00C65EDC">
            <w:pPr>
              <w:pStyle w:val="Aaoeeu"/>
              <w:widowControl/>
              <w:spacing w:before="20" w:after="20"/>
              <w:ind w:right="33"/>
              <w:jc w:val="right"/>
              <w:rPr>
                <w:sz w:val="16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 xml:space="preserve">Capacità e competenze organizzative </w:t>
            </w:r>
            <w:r>
              <w:rPr>
                <w:sz w:val="16"/>
                <w:lang w:val="it-IT"/>
              </w:rPr>
              <w:t xml:space="preserve"> </w:t>
            </w:r>
          </w:p>
          <w:p w:rsidR="0055301C" w:rsidRDefault="0055301C" w:rsidP="00C65EDC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lang w:val="it-IT"/>
              </w:rPr>
            </w:pPr>
            <w:r>
              <w:rPr>
                <w:rFonts w:ascii="Arial Narrow" w:hAnsi="Arial Narrow"/>
                <w:i/>
                <w:sz w:val="18"/>
                <w:lang w:val="it-IT"/>
              </w:rPr>
              <w:t>Ad es. coordinamento e amministrazione di persone, progetti, bilanci; sul posto di lavoro, in attività di volontariato (ad es. cultura e sport), a casa,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5301C" w:rsidRDefault="0055301C" w:rsidP="00C65EDC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5301C" w:rsidRDefault="0055301C" w:rsidP="00C65EDC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 tali competenze e indicare dove sono state acquisite. ]</w:t>
            </w:r>
          </w:p>
        </w:tc>
      </w:tr>
    </w:tbl>
    <w:p w:rsidR="0055301C" w:rsidRDefault="0055301C" w:rsidP="0055301C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55301C" w:rsidTr="00C65ED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5301C" w:rsidRDefault="0055301C" w:rsidP="00C65EDC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Capacità e competenze tecniche</w:t>
            </w:r>
          </w:p>
          <w:p w:rsidR="0055301C" w:rsidRDefault="0055301C" w:rsidP="00C65EDC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smallCaps/>
                <w:lang w:val="it-IT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it-IT"/>
              </w:rPr>
              <w:t>Con computer, attrezzature specifiche, macchinari,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5301C" w:rsidRDefault="0055301C" w:rsidP="00C65EDC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5301C" w:rsidRDefault="0055301C" w:rsidP="00C65EDC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 tali competenze e indicare dove sono state acquisite. ]</w:t>
            </w:r>
          </w:p>
        </w:tc>
      </w:tr>
    </w:tbl>
    <w:p w:rsidR="0055301C" w:rsidRDefault="0055301C" w:rsidP="0055301C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55301C" w:rsidTr="00C65ED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5301C" w:rsidRDefault="0055301C" w:rsidP="00C65EDC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Capacità e competenze artistiche</w:t>
            </w:r>
          </w:p>
          <w:p w:rsidR="0055301C" w:rsidRDefault="0055301C" w:rsidP="00C65EDC">
            <w:pPr>
              <w:pStyle w:val="Aeeaoaeaa1"/>
              <w:widowControl/>
              <w:spacing w:before="20" w:after="20"/>
              <w:rPr>
                <w:rFonts w:ascii="Arial Narrow" w:hAnsi="Arial Narrow"/>
                <w:smallCaps/>
                <w:lang w:val="it-IT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it-IT"/>
              </w:rPr>
              <w:t>Musica, scrittura, disegno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5301C" w:rsidRDefault="0055301C" w:rsidP="00C65EDC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5301C" w:rsidRDefault="0055301C" w:rsidP="00C65EDC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 tali competenze e indicare dove sono state acquisite. ]</w:t>
            </w:r>
          </w:p>
        </w:tc>
      </w:tr>
    </w:tbl>
    <w:p w:rsidR="0055301C" w:rsidRDefault="0055301C" w:rsidP="0055301C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55301C" w:rsidTr="00C65ED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5301C" w:rsidRDefault="0055301C" w:rsidP="00C65EDC">
            <w:pPr>
              <w:pStyle w:val="Aaoeeu"/>
              <w:widowControl/>
              <w:spacing w:before="20" w:after="20"/>
              <w:ind w:right="33"/>
              <w:jc w:val="right"/>
              <w:rPr>
                <w:i/>
                <w:sz w:val="16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Altre capacità e competenze</w:t>
            </w:r>
          </w:p>
          <w:p w:rsidR="0055301C" w:rsidRDefault="0055301C" w:rsidP="00C65EDC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sz w:val="24"/>
                <w:lang w:val="it-IT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it-IT"/>
              </w:rPr>
              <w:t>Competenze non precedentemente indicate.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5301C" w:rsidRDefault="0055301C" w:rsidP="00C65EDC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5301C" w:rsidRDefault="0055301C" w:rsidP="00C65EDC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 tali competenze e indicare dove sono state acquisite. ]</w:t>
            </w:r>
          </w:p>
        </w:tc>
      </w:tr>
    </w:tbl>
    <w:p w:rsidR="0055301C" w:rsidRDefault="0055301C" w:rsidP="0055301C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55301C" w:rsidTr="00C65ED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5301C" w:rsidRDefault="0055301C" w:rsidP="00C65EDC">
            <w:pPr>
              <w:pStyle w:val="Aeeaoaeaa1"/>
              <w:widowControl/>
              <w:rPr>
                <w:rFonts w:ascii="Arial Narrow" w:hAnsi="Arial Narrow"/>
                <w:b w:val="0"/>
                <w:sz w:val="24"/>
                <w:lang w:val="it-IT"/>
              </w:rPr>
            </w:pPr>
            <w:r>
              <w:rPr>
                <w:rFonts w:ascii="Arial Narrow" w:hAnsi="Arial Narrow"/>
                <w:b w:val="0"/>
                <w:smallCaps/>
                <w:sz w:val="24"/>
                <w:lang w:val="it-IT"/>
              </w:rPr>
              <w:t>Patente o patenti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5301C" w:rsidRDefault="0055301C" w:rsidP="00C65EDC">
            <w:pPr>
              <w:pStyle w:val="Aaoeeu"/>
              <w:widowControl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5301C" w:rsidRDefault="0055301C" w:rsidP="00C65EDC">
            <w:pPr>
              <w:pStyle w:val="Eaoaeaa"/>
              <w:widowControl/>
              <w:rPr>
                <w:rFonts w:ascii="Arial Narrow" w:hAnsi="Arial Narrow"/>
                <w:lang w:val="it-IT"/>
              </w:rPr>
            </w:pPr>
          </w:p>
        </w:tc>
      </w:tr>
    </w:tbl>
    <w:p w:rsidR="0055301C" w:rsidRDefault="0055301C" w:rsidP="0055301C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55301C" w:rsidTr="00C65ED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5301C" w:rsidRDefault="0055301C" w:rsidP="00C65EDC">
            <w:pPr>
              <w:pStyle w:val="Aeeaoaeaa1"/>
              <w:widowControl/>
              <w:spacing w:before="20" w:after="20"/>
              <w:rPr>
                <w:rFonts w:ascii="Arial Narrow" w:hAnsi="Arial Narrow"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Ulteriori informazioni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5301C" w:rsidRDefault="0055301C" w:rsidP="00C65EDC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5301C" w:rsidRDefault="0055301C" w:rsidP="00C65EDC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lang w:val="it-IT"/>
              </w:rPr>
              <w:t>[ Inserire qui ogni altra informazione pertinente, ad esempio persone di riferimento, referenze ecc. ]</w:t>
            </w:r>
          </w:p>
        </w:tc>
      </w:tr>
    </w:tbl>
    <w:p w:rsidR="0055301C" w:rsidRDefault="0055301C" w:rsidP="0055301C">
      <w:pPr>
        <w:pStyle w:val="Aaoeeu"/>
        <w:widowControl/>
        <w:spacing w:before="20" w:after="20"/>
        <w:rPr>
          <w:rFonts w:ascii="Arial Narrow" w:hAnsi="Arial Narrow"/>
          <w:lang w:val="it-IT"/>
        </w:rPr>
      </w:pPr>
    </w:p>
    <w:p w:rsidR="0055301C" w:rsidRDefault="0055301C" w:rsidP="0055301C">
      <w:pPr>
        <w:pStyle w:val="Aaoeeu"/>
        <w:widowControl/>
        <w:spacing w:before="20" w:after="20"/>
        <w:rPr>
          <w:rFonts w:ascii="Arial Narrow" w:hAnsi="Arial Narrow"/>
          <w:sz w:val="16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55301C" w:rsidTr="00C65ED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5301C" w:rsidRDefault="0055301C" w:rsidP="00C65EDC">
            <w:pPr>
              <w:pStyle w:val="Aeeaoaeaa1"/>
              <w:widowControl/>
              <w:spacing w:before="20" w:after="20"/>
              <w:rPr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Allegati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5301C" w:rsidRDefault="0055301C" w:rsidP="00C65EDC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5301C" w:rsidRDefault="0055301C" w:rsidP="00C65EDC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Se del caso, enumerare gli allegati al CV. ]</w:t>
            </w:r>
          </w:p>
        </w:tc>
      </w:tr>
    </w:tbl>
    <w:p w:rsidR="0055301C" w:rsidRDefault="0055301C" w:rsidP="0055301C">
      <w:pPr>
        <w:pStyle w:val="Aaoeeu"/>
        <w:widowControl/>
        <w:rPr>
          <w:rFonts w:ascii="Arial Narrow" w:hAnsi="Arial Narrow"/>
          <w:lang w:val="it-IT"/>
        </w:rPr>
      </w:pPr>
    </w:p>
    <w:p w:rsidR="00167FF2" w:rsidRDefault="00DA46C3" w:rsidP="00DA46C3">
      <w:r>
        <w:rPr>
          <w:rFonts w:ascii="Verdana" w:hAnsi="Verdana"/>
          <w:sz w:val="20"/>
          <w:szCs w:val="20"/>
        </w:rPr>
        <w:t xml:space="preserve">                                                                                   </w:t>
      </w:r>
    </w:p>
    <w:sectPr w:rsidR="00167FF2" w:rsidSect="00505DF9">
      <w:pgSz w:w="11906" w:h="16838"/>
      <w:pgMar w:top="284" w:right="1134" w:bottom="45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D70A4"/>
    <w:multiLevelType w:val="multilevel"/>
    <w:tmpl w:val="0B74CF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37D58AE"/>
    <w:multiLevelType w:val="hybridMultilevel"/>
    <w:tmpl w:val="ACF4A904"/>
    <w:lvl w:ilvl="0" w:tplc="0410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0667B5"/>
    <w:multiLevelType w:val="multilevel"/>
    <w:tmpl w:val="BAB06B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231762"/>
    <w:multiLevelType w:val="multilevel"/>
    <w:tmpl w:val="C8C0F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3BB44C9"/>
    <w:multiLevelType w:val="hybridMultilevel"/>
    <w:tmpl w:val="1B866E94"/>
    <w:lvl w:ilvl="0" w:tplc="2D6E554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27E1FD2"/>
    <w:multiLevelType w:val="hybridMultilevel"/>
    <w:tmpl w:val="DC3C7DA8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2D764B2"/>
    <w:multiLevelType w:val="multilevel"/>
    <w:tmpl w:val="755000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>
    <w:nsid w:val="4313008A"/>
    <w:multiLevelType w:val="hybridMultilevel"/>
    <w:tmpl w:val="67521D4C"/>
    <w:lvl w:ilvl="0" w:tplc="0410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0000B">
      <w:start w:val="1"/>
      <w:numFmt w:val="bullet"/>
      <w:lvlText w:val="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48B4D08"/>
    <w:multiLevelType w:val="hybridMultilevel"/>
    <w:tmpl w:val="D8DE3E0A"/>
    <w:lvl w:ilvl="0" w:tplc="04100001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BF40FBD"/>
    <w:multiLevelType w:val="hybridMultilevel"/>
    <w:tmpl w:val="EFAC37C0"/>
    <w:lvl w:ilvl="0" w:tplc="0410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51E698F"/>
    <w:multiLevelType w:val="multilevel"/>
    <w:tmpl w:val="D2F469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10110D"/>
    <w:multiLevelType w:val="hybridMultilevel"/>
    <w:tmpl w:val="C8C0FC5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7"/>
  </w:num>
  <w:num w:numId="9">
    <w:abstractNumId w:val="4"/>
  </w:num>
  <w:num w:numId="10">
    <w:abstractNumId w:val="3"/>
  </w:num>
  <w:num w:numId="11">
    <w:abstractNumId w:val="5"/>
  </w:num>
  <w:num w:numId="12">
    <w:abstractNumId w:val="6"/>
  </w:num>
  <w:num w:numId="13">
    <w:abstractNumId w:val="0"/>
  </w:num>
  <w:num w:numId="14">
    <w:abstractNumId w:val="2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2F9"/>
    <w:rsid w:val="000616FB"/>
    <w:rsid w:val="00106351"/>
    <w:rsid w:val="00125413"/>
    <w:rsid w:val="00146F59"/>
    <w:rsid w:val="00155518"/>
    <w:rsid w:val="00167FF2"/>
    <w:rsid w:val="00185CB3"/>
    <w:rsid w:val="001C7134"/>
    <w:rsid w:val="002014A4"/>
    <w:rsid w:val="00227287"/>
    <w:rsid w:val="00304E4D"/>
    <w:rsid w:val="004922F9"/>
    <w:rsid w:val="00505DF9"/>
    <w:rsid w:val="0055301C"/>
    <w:rsid w:val="006258E1"/>
    <w:rsid w:val="00630722"/>
    <w:rsid w:val="006C39AB"/>
    <w:rsid w:val="007166C5"/>
    <w:rsid w:val="007A6D9D"/>
    <w:rsid w:val="00863C9D"/>
    <w:rsid w:val="00866B83"/>
    <w:rsid w:val="008D6970"/>
    <w:rsid w:val="008E7E73"/>
    <w:rsid w:val="00943195"/>
    <w:rsid w:val="00965576"/>
    <w:rsid w:val="0097134E"/>
    <w:rsid w:val="00A4714D"/>
    <w:rsid w:val="00AE3F7E"/>
    <w:rsid w:val="00B12D68"/>
    <w:rsid w:val="00BD39B0"/>
    <w:rsid w:val="00BF1038"/>
    <w:rsid w:val="00C002C3"/>
    <w:rsid w:val="00C65EDC"/>
    <w:rsid w:val="00C93805"/>
    <w:rsid w:val="00D25E09"/>
    <w:rsid w:val="00D6576B"/>
    <w:rsid w:val="00DA46C3"/>
    <w:rsid w:val="00DE604D"/>
    <w:rsid w:val="00E877F1"/>
    <w:rsid w:val="00EE0ABB"/>
    <w:rsid w:val="00F55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0616FB"/>
    <w:rPr>
      <w:sz w:val="24"/>
      <w:szCs w:val="24"/>
    </w:rPr>
  </w:style>
  <w:style w:type="paragraph" w:styleId="Titolo2">
    <w:name w:val="heading 2"/>
    <w:basedOn w:val="Normale"/>
    <w:next w:val="Normale"/>
    <w:qFormat/>
    <w:rsid w:val="00167FF2"/>
    <w:pPr>
      <w:keepNext/>
      <w:overflowPunct w:val="0"/>
      <w:autoSpaceDE w:val="0"/>
      <w:autoSpaceDN w:val="0"/>
      <w:adjustRightInd w:val="0"/>
      <w:spacing w:line="360" w:lineRule="auto"/>
      <w:jc w:val="both"/>
      <w:outlineLvl w:val="1"/>
    </w:pPr>
  </w:style>
  <w:style w:type="paragraph" w:styleId="Titolo3">
    <w:name w:val="heading 3"/>
    <w:basedOn w:val="Normale"/>
    <w:next w:val="Normale"/>
    <w:qFormat/>
    <w:rsid w:val="00167FF2"/>
    <w:pPr>
      <w:keepNext/>
      <w:overflowPunct w:val="0"/>
      <w:autoSpaceDE w:val="0"/>
      <w:autoSpaceDN w:val="0"/>
      <w:adjustRightInd w:val="0"/>
      <w:spacing w:line="360" w:lineRule="auto"/>
      <w:jc w:val="center"/>
      <w:outlineLvl w:val="2"/>
    </w:pPr>
    <w:rPr>
      <w:b/>
      <w:bCs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96557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aoeeu">
    <w:name w:val="Aaoeeu"/>
    <w:rsid w:val="0055301C"/>
    <w:pPr>
      <w:widowControl w:val="0"/>
    </w:pPr>
    <w:rPr>
      <w:lang w:val="en-US" w:eastAsia="ko-KR"/>
    </w:rPr>
  </w:style>
  <w:style w:type="paragraph" w:customStyle="1" w:styleId="Aeeaoaeaa1">
    <w:name w:val="A?eeaoae?aa 1"/>
    <w:basedOn w:val="Aaoeeu"/>
    <w:next w:val="Aaoeeu"/>
    <w:rsid w:val="0055301C"/>
    <w:pPr>
      <w:keepNext/>
      <w:jc w:val="right"/>
    </w:pPr>
    <w:rPr>
      <w:b/>
    </w:rPr>
  </w:style>
  <w:style w:type="paragraph" w:customStyle="1" w:styleId="Aeeaoaeaa2">
    <w:name w:val="A?eeaoae?aa 2"/>
    <w:basedOn w:val="Aaoeeu"/>
    <w:next w:val="Aaoeeu"/>
    <w:rsid w:val="0055301C"/>
    <w:pPr>
      <w:keepNext/>
      <w:jc w:val="right"/>
    </w:pPr>
    <w:rPr>
      <w:i/>
    </w:rPr>
  </w:style>
  <w:style w:type="paragraph" w:customStyle="1" w:styleId="Eaoaeaa">
    <w:name w:val="Eaoae?aa"/>
    <w:basedOn w:val="Aaoeeu"/>
    <w:rsid w:val="0055301C"/>
    <w:pPr>
      <w:tabs>
        <w:tab w:val="center" w:pos="4153"/>
        <w:tab w:val="right" w:pos="8306"/>
      </w:tabs>
    </w:pPr>
  </w:style>
  <w:style w:type="paragraph" w:customStyle="1" w:styleId="OiaeaeiYiio2">
    <w:name w:val="O?ia eaeiYiio 2"/>
    <w:basedOn w:val="Aaoeeu"/>
    <w:rsid w:val="0055301C"/>
    <w:pPr>
      <w:jc w:val="right"/>
    </w:pPr>
    <w:rPr>
      <w:i/>
      <w:sz w:val="16"/>
    </w:rPr>
  </w:style>
  <w:style w:type="paragraph" w:styleId="Testofumetto">
    <w:name w:val="Balloon Text"/>
    <w:basedOn w:val="Normale"/>
    <w:link w:val="TestofumettoCarattere"/>
    <w:rsid w:val="0063072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630722"/>
    <w:rPr>
      <w:rFonts w:ascii="Tahoma" w:hAnsi="Tahoma" w:cs="Tahoma"/>
      <w:sz w:val="16"/>
      <w:szCs w:val="16"/>
    </w:rPr>
  </w:style>
  <w:style w:type="character" w:customStyle="1" w:styleId="Titolo5Carattere">
    <w:name w:val="Titolo 5 Carattere"/>
    <w:basedOn w:val="Carpredefinitoparagrafo"/>
    <w:link w:val="Titolo5"/>
    <w:semiHidden/>
    <w:rsid w:val="0096557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0616FB"/>
    <w:rPr>
      <w:sz w:val="24"/>
      <w:szCs w:val="24"/>
    </w:rPr>
  </w:style>
  <w:style w:type="paragraph" w:styleId="Titolo2">
    <w:name w:val="heading 2"/>
    <w:basedOn w:val="Normale"/>
    <w:next w:val="Normale"/>
    <w:qFormat/>
    <w:rsid w:val="00167FF2"/>
    <w:pPr>
      <w:keepNext/>
      <w:overflowPunct w:val="0"/>
      <w:autoSpaceDE w:val="0"/>
      <w:autoSpaceDN w:val="0"/>
      <w:adjustRightInd w:val="0"/>
      <w:spacing w:line="360" w:lineRule="auto"/>
      <w:jc w:val="both"/>
      <w:outlineLvl w:val="1"/>
    </w:pPr>
  </w:style>
  <w:style w:type="paragraph" w:styleId="Titolo3">
    <w:name w:val="heading 3"/>
    <w:basedOn w:val="Normale"/>
    <w:next w:val="Normale"/>
    <w:qFormat/>
    <w:rsid w:val="00167FF2"/>
    <w:pPr>
      <w:keepNext/>
      <w:overflowPunct w:val="0"/>
      <w:autoSpaceDE w:val="0"/>
      <w:autoSpaceDN w:val="0"/>
      <w:adjustRightInd w:val="0"/>
      <w:spacing w:line="360" w:lineRule="auto"/>
      <w:jc w:val="center"/>
      <w:outlineLvl w:val="2"/>
    </w:pPr>
    <w:rPr>
      <w:b/>
      <w:bCs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96557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aoeeu">
    <w:name w:val="Aaoeeu"/>
    <w:rsid w:val="0055301C"/>
    <w:pPr>
      <w:widowControl w:val="0"/>
    </w:pPr>
    <w:rPr>
      <w:lang w:val="en-US" w:eastAsia="ko-KR"/>
    </w:rPr>
  </w:style>
  <w:style w:type="paragraph" w:customStyle="1" w:styleId="Aeeaoaeaa1">
    <w:name w:val="A?eeaoae?aa 1"/>
    <w:basedOn w:val="Aaoeeu"/>
    <w:next w:val="Aaoeeu"/>
    <w:rsid w:val="0055301C"/>
    <w:pPr>
      <w:keepNext/>
      <w:jc w:val="right"/>
    </w:pPr>
    <w:rPr>
      <w:b/>
    </w:rPr>
  </w:style>
  <w:style w:type="paragraph" w:customStyle="1" w:styleId="Aeeaoaeaa2">
    <w:name w:val="A?eeaoae?aa 2"/>
    <w:basedOn w:val="Aaoeeu"/>
    <w:next w:val="Aaoeeu"/>
    <w:rsid w:val="0055301C"/>
    <w:pPr>
      <w:keepNext/>
      <w:jc w:val="right"/>
    </w:pPr>
    <w:rPr>
      <w:i/>
    </w:rPr>
  </w:style>
  <w:style w:type="paragraph" w:customStyle="1" w:styleId="Eaoaeaa">
    <w:name w:val="Eaoae?aa"/>
    <w:basedOn w:val="Aaoeeu"/>
    <w:rsid w:val="0055301C"/>
    <w:pPr>
      <w:tabs>
        <w:tab w:val="center" w:pos="4153"/>
        <w:tab w:val="right" w:pos="8306"/>
      </w:tabs>
    </w:pPr>
  </w:style>
  <w:style w:type="paragraph" w:customStyle="1" w:styleId="OiaeaeiYiio2">
    <w:name w:val="O?ia eaeiYiio 2"/>
    <w:basedOn w:val="Aaoeeu"/>
    <w:rsid w:val="0055301C"/>
    <w:pPr>
      <w:jc w:val="right"/>
    </w:pPr>
    <w:rPr>
      <w:i/>
      <w:sz w:val="16"/>
    </w:rPr>
  </w:style>
  <w:style w:type="paragraph" w:styleId="Testofumetto">
    <w:name w:val="Balloon Text"/>
    <w:basedOn w:val="Normale"/>
    <w:link w:val="TestofumettoCarattere"/>
    <w:rsid w:val="0063072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630722"/>
    <w:rPr>
      <w:rFonts w:ascii="Tahoma" w:hAnsi="Tahoma" w:cs="Tahoma"/>
      <w:sz w:val="16"/>
      <w:szCs w:val="16"/>
    </w:rPr>
  </w:style>
  <w:style w:type="character" w:customStyle="1" w:styleId="Titolo5Carattere">
    <w:name w:val="Titolo 5 Carattere"/>
    <w:basedOn w:val="Carpredefinitoparagrafo"/>
    <w:link w:val="Titolo5"/>
    <w:semiHidden/>
    <w:rsid w:val="0096557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106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livetocitraic.edu.it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aic81300d@istruzione.it" TargetMode="Externa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SAIC81300D@PEC.ISTRUZIONE.IT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US\Desktop\stampato_domanda_ff_ss_sito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stampato_domanda_ff_ss_sito</Template>
  <TotalTime>1</TotalTime>
  <Pages>6</Pages>
  <Words>1424</Words>
  <Characters>8123</Characters>
  <Application>Microsoft Office Word</Application>
  <DocSecurity>0</DocSecurity>
  <Lines>67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2</cp:revision>
  <dcterms:created xsi:type="dcterms:W3CDTF">2026-09-03T10:07:00Z</dcterms:created>
  <dcterms:modified xsi:type="dcterms:W3CDTF">2026-09-03T10:07:00Z</dcterms:modified>
</cp:coreProperties>
</file>